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95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4463"/>
      </w:tblGrid>
      <w:tr w:rsidR="002A185E" w14:paraId="13C9AD67" w14:textId="77777777" w:rsidTr="002A185E">
        <w:trPr>
          <w:cantSplit/>
        </w:trPr>
        <w:tc>
          <w:tcPr>
            <w:tcW w:w="8574" w:type="dxa"/>
            <w:gridSpan w:val="2"/>
          </w:tcPr>
          <w:p w14:paraId="357CA548" w14:textId="3061698A" w:rsidR="002A185E" w:rsidRDefault="00A25AAC" w:rsidP="002A185E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BC24B7" wp14:editId="2A3E3AC5">
                  <wp:extent cx="704850" cy="714375"/>
                  <wp:effectExtent l="0" t="0" r="0" b="0"/>
                  <wp:docPr id="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D8F28" w14:textId="77777777" w:rsidR="002A185E" w:rsidRPr="002A185E" w:rsidRDefault="002A185E" w:rsidP="002A185E">
            <w:pPr>
              <w:jc w:val="center"/>
              <w:rPr>
                <w:noProof/>
                <w:sz w:val="20"/>
              </w:rPr>
            </w:pPr>
            <w:r>
              <w:rPr>
                <w:spacing w:val="60"/>
                <w:sz w:val="52"/>
              </w:rPr>
              <w:t>COMUNE DI SAN RUFO</w:t>
            </w:r>
          </w:p>
        </w:tc>
      </w:tr>
      <w:tr w:rsidR="002A185E" w14:paraId="4C101B59" w14:textId="77777777" w:rsidTr="002A185E">
        <w:trPr>
          <w:cantSplit/>
        </w:trPr>
        <w:tc>
          <w:tcPr>
            <w:tcW w:w="8574" w:type="dxa"/>
            <w:gridSpan w:val="2"/>
          </w:tcPr>
          <w:p w14:paraId="3B0E00EA" w14:textId="77777777" w:rsidR="002A185E" w:rsidRDefault="002A185E" w:rsidP="002A185E">
            <w:pPr>
              <w:pStyle w:val="Sottotitolo"/>
            </w:pPr>
            <w:r>
              <w:t>Provincia di Salerno</w:t>
            </w:r>
          </w:p>
          <w:p w14:paraId="2345E933" w14:textId="77777777" w:rsidR="002A185E" w:rsidRDefault="002A185E" w:rsidP="002A185E">
            <w:pPr>
              <w:pStyle w:val="Sottotitolo"/>
            </w:pPr>
          </w:p>
        </w:tc>
      </w:tr>
      <w:tr w:rsidR="002A185E" w14:paraId="1BB3D6BE" w14:textId="77777777" w:rsidTr="002A185E">
        <w:trPr>
          <w:cantSplit/>
        </w:trPr>
        <w:tc>
          <w:tcPr>
            <w:tcW w:w="4111" w:type="dxa"/>
          </w:tcPr>
          <w:p w14:paraId="20F60CA9" w14:textId="77777777" w:rsidR="002A185E" w:rsidRDefault="002A185E" w:rsidP="002A185E">
            <w:pPr>
              <w:pStyle w:val="Titolo"/>
              <w:rPr>
                <w:sz w:val="24"/>
              </w:rPr>
            </w:pPr>
            <w:r>
              <w:rPr>
                <w:sz w:val="24"/>
              </w:rPr>
              <w:t>Via Roma n. 19</w:t>
            </w:r>
          </w:p>
        </w:tc>
        <w:tc>
          <w:tcPr>
            <w:tcW w:w="4463" w:type="dxa"/>
          </w:tcPr>
          <w:p w14:paraId="1A507561" w14:textId="77777777" w:rsidR="002A185E" w:rsidRDefault="002A185E" w:rsidP="002A185E">
            <w:pPr>
              <w:pStyle w:val="Titolo"/>
              <w:rPr>
                <w:sz w:val="24"/>
              </w:rPr>
            </w:pPr>
            <w:r>
              <w:rPr>
                <w:sz w:val="24"/>
              </w:rPr>
              <w:t>Tel  0975 395013 – Fax 0975 395243</w:t>
            </w:r>
          </w:p>
        </w:tc>
      </w:tr>
    </w:tbl>
    <w:p w14:paraId="5D41FBF5" w14:textId="77777777" w:rsidR="00912D3E" w:rsidRDefault="00912D3E" w:rsidP="00912D3E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476BC40A" w14:textId="77777777" w:rsidR="00912D3E" w:rsidRDefault="00912D3E" w:rsidP="00912D3E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0C4C8BE7" w14:textId="77777777" w:rsidR="00912D3E" w:rsidRPr="007C21EF" w:rsidRDefault="00912D3E" w:rsidP="00912D3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6F9FCF58" w14:textId="77777777" w:rsidR="00A35B34" w:rsidRPr="007C21EF" w:rsidRDefault="00A35B34" w:rsidP="00912D3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>Modello A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: </w:t>
      </w: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>MODULO DI PARTECIPAZIONE</w:t>
      </w:r>
    </w:p>
    <w:p w14:paraId="60E2462C" w14:textId="77777777" w:rsidR="00A35B34" w:rsidRPr="007C21EF" w:rsidRDefault="00A35B34" w:rsidP="00912D3E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cs="Arial"/>
          <w:color w:val="000000"/>
          <w:szCs w:val="18"/>
        </w:rPr>
      </w:pPr>
    </w:p>
    <w:p w14:paraId="63AAF2B4" w14:textId="77777777" w:rsidR="00A35B34" w:rsidRPr="007C21EF" w:rsidRDefault="00A35B34" w:rsidP="00A35B34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302DD2BC" w14:textId="66E9046D" w:rsidR="00A35B34" w:rsidRDefault="00A35B34" w:rsidP="00A35B34">
      <w:pPr>
        <w:tabs>
          <w:tab w:val="left" w:pos="6600"/>
        </w:tabs>
        <w:spacing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Al</w:t>
      </w:r>
      <w:r w:rsidR="00A25AAC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Comune di San Rufo</w:t>
      </w:r>
    </w:p>
    <w:p w14:paraId="68FA4CFD" w14:textId="77777777" w:rsidR="00A35B34" w:rsidRPr="007C21EF" w:rsidRDefault="00A35B34" w:rsidP="00A35B34">
      <w:pPr>
        <w:tabs>
          <w:tab w:val="left" w:pos="6600"/>
        </w:tabs>
        <w:spacing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Via Roma, 84030, San Rufo (SA</w:t>
      </w:r>
      <w:r w:rsidRPr="007C21EF">
        <w:rPr>
          <w:rFonts w:ascii="Arial" w:hAnsi="Arial" w:cs="Arial"/>
          <w:color w:val="000000"/>
          <w:sz w:val="18"/>
          <w:szCs w:val="18"/>
        </w:rPr>
        <w:t>)</w:t>
      </w:r>
    </w:p>
    <w:p w14:paraId="656865D1" w14:textId="77777777" w:rsidR="00A35B34" w:rsidRPr="007C21EF" w:rsidRDefault="00A35B34" w:rsidP="00A35B34">
      <w:pPr>
        <w:spacing w:line="240" w:lineRule="atLeast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7116EFF2" w14:textId="27939E75" w:rsidR="000B38E8" w:rsidRDefault="00555892" w:rsidP="000B38E8">
      <w:pPr>
        <w:pStyle w:val="Corpodeltesto3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555892">
        <w:rPr>
          <w:rFonts w:ascii="Arial" w:hAnsi="Arial" w:cs="Arial"/>
          <w:sz w:val="20"/>
          <w:szCs w:val="20"/>
        </w:rPr>
        <w:t xml:space="preserve">Procedura ex art. 36, comma 2, lett. a) del D.lgs. n. 50/2016 previa acquisizione di tre preventivi mediante RDO IN MEPA per l'affidamento dell’incarico </w:t>
      </w:r>
      <w:r w:rsidRPr="00A25AAC">
        <w:rPr>
          <w:rFonts w:ascii="Arial" w:hAnsi="Arial" w:cs="Arial"/>
          <w:sz w:val="20"/>
          <w:szCs w:val="20"/>
        </w:rPr>
        <w:t xml:space="preserve">professionale </w:t>
      </w:r>
      <w:r w:rsidR="00A25AAC" w:rsidRPr="00A25AAC">
        <w:rPr>
          <w:rFonts w:ascii="Arial" w:hAnsi="Arial" w:cs="Arial"/>
          <w:sz w:val="20"/>
          <w:szCs w:val="20"/>
        </w:rPr>
        <w:t>di direzione dei lavori di Riqualificazione di aree – infrastrutture ricreative e percorsi escursionistici al fine di favorire l’accessibilità e la fruibilità turistico-ricreativa</w:t>
      </w:r>
      <w:r w:rsidR="000B38E8" w:rsidRPr="00A25AAC">
        <w:rPr>
          <w:rFonts w:ascii="Arial" w:hAnsi="Arial" w:cs="Arial"/>
          <w:sz w:val="20"/>
          <w:szCs w:val="20"/>
        </w:rPr>
        <w:t>.</w:t>
      </w:r>
    </w:p>
    <w:p w14:paraId="17FFFBC5" w14:textId="23E0A9A8" w:rsidR="00A35B34" w:rsidRPr="00A25AAC" w:rsidRDefault="00555892" w:rsidP="000B38E8">
      <w:pPr>
        <w:pStyle w:val="Corpodeltesto3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555892">
        <w:rPr>
          <w:rFonts w:ascii="Arial" w:hAnsi="Arial" w:cs="Arial"/>
          <w:sz w:val="20"/>
          <w:szCs w:val="20"/>
        </w:rPr>
        <w:t xml:space="preserve">CUP </w:t>
      </w:r>
      <w:r w:rsidR="00A25AAC" w:rsidRPr="00A25AAC">
        <w:rPr>
          <w:rFonts w:ascii="Arial" w:hAnsi="Arial" w:cs="Arial"/>
          <w:sz w:val="20"/>
          <w:szCs w:val="20"/>
        </w:rPr>
        <w:t>G69G19000340006</w:t>
      </w:r>
      <w:r w:rsidR="000B38E8">
        <w:rPr>
          <w:rFonts w:ascii="Arial" w:hAnsi="Arial" w:cs="Arial"/>
          <w:sz w:val="20"/>
          <w:szCs w:val="20"/>
        </w:rPr>
        <w:tab/>
      </w:r>
      <w:r w:rsidR="000B38E8">
        <w:rPr>
          <w:rFonts w:ascii="Arial" w:hAnsi="Arial" w:cs="Arial"/>
          <w:sz w:val="20"/>
          <w:szCs w:val="20"/>
        </w:rPr>
        <w:tab/>
      </w:r>
      <w:r w:rsidR="000B38E8">
        <w:rPr>
          <w:rFonts w:ascii="Arial" w:hAnsi="Arial" w:cs="Arial"/>
          <w:sz w:val="20"/>
          <w:szCs w:val="20"/>
        </w:rPr>
        <w:tab/>
      </w:r>
      <w:r w:rsidR="000B38E8">
        <w:rPr>
          <w:rFonts w:ascii="Arial" w:hAnsi="Arial" w:cs="Arial"/>
          <w:sz w:val="20"/>
          <w:szCs w:val="20"/>
        </w:rPr>
        <w:tab/>
        <w:t xml:space="preserve">CIG </w:t>
      </w:r>
      <w:r w:rsidR="00A25AAC" w:rsidRPr="00A25AAC">
        <w:rPr>
          <w:rFonts w:ascii="Arial" w:hAnsi="Arial" w:cs="Arial"/>
          <w:sz w:val="20"/>
          <w:szCs w:val="20"/>
        </w:rPr>
        <w:t>Z4531C56F4</w:t>
      </w:r>
    </w:p>
    <w:p w14:paraId="526A7AEC" w14:textId="77777777" w:rsidR="00A35B34" w:rsidRPr="007C21EF" w:rsidRDefault="00A35B34" w:rsidP="00A35B34">
      <w:pPr>
        <w:pStyle w:val="Corpodeltesto31"/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14:paraId="59FA9F14" w14:textId="77777777" w:rsidR="004C1067" w:rsidRPr="00A71B92" w:rsidRDefault="004C1067" w:rsidP="00A71B92">
      <w:pPr>
        <w:pStyle w:val="Corpotesto"/>
        <w:jc w:val="left"/>
        <w:rPr>
          <w:b w:val="0"/>
        </w:rPr>
      </w:pPr>
      <w:r w:rsidRPr="00A71B92">
        <w:rPr>
          <w:b w:val="0"/>
          <w:spacing w:val="-1"/>
        </w:rPr>
        <w:t>Il/la  sottoscritto/a ...............................................................................................................................................</w:t>
      </w:r>
    </w:p>
    <w:p w14:paraId="7EB598F4" w14:textId="77777777" w:rsidR="004C1067" w:rsidRPr="00A71B92" w:rsidRDefault="004C1067" w:rsidP="00A71B92">
      <w:pPr>
        <w:pStyle w:val="Corpotesto"/>
        <w:spacing w:before="51"/>
        <w:jc w:val="left"/>
        <w:rPr>
          <w:b w:val="0"/>
        </w:rPr>
      </w:pPr>
      <w:r w:rsidRPr="00A71B92">
        <w:rPr>
          <w:b w:val="0"/>
        </w:rPr>
        <w:t>nato/aa.......................................................................................................il....................................................</w:t>
      </w:r>
      <w:r w:rsidR="00C270ED">
        <w:rPr>
          <w:b w:val="0"/>
        </w:rPr>
        <w:t>..</w:t>
      </w:r>
    </w:p>
    <w:p w14:paraId="17B9CEEA" w14:textId="77777777" w:rsidR="004C1067" w:rsidRPr="00A71B92" w:rsidRDefault="004C1067" w:rsidP="00A71B92">
      <w:pPr>
        <w:pStyle w:val="Corpotesto"/>
        <w:spacing w:before="50"/>
        <w:jc w:val="left"/>
        <w:rPr>
          <w:b w:val="0"/>
        </w:rPr>
      </w:pPr>
      <w:r w:rsidRPr="00A71B92">
        <w:rPr>
          <w:b w:val="0"/>
        </w:rPr>
        <w:t>in   qualità   di.................................................................................................................................................</w:t>
      </w:r>
      <w:r w:rsidR="00C270ED">
        <w:rPr>
          <w:b w:val="0"/>
        </w:rPr>
        <w:t>.</w:t>
      </w:r>
      <w:r w:rsidRPr="00A71B92">
        <w:rPr>
          <w:b w:val="0"/>
        </w:rPr>
        <w:t>..</w:t>
      </w:r>
    </w:p>
    <w:p w14:paraId="4E43ADAA" w14:textId="77777777" w:rsidR="004C1067" w:rsidRPr="00A71B92" w:rsidRDefault="004C1067" w:rsidP="00A71B92">
      <w:pPr>
        <w:pStyle w:val="Corpotesto"/>
        <w:spacing w:before="54"/>
        <w:jc w:val="left"/>
        <w:rPr>
          <w:b w:val="0"/>
        </w:rPr>
      </w:pPr>
      <w:r w:rsidRPr="00A71B92">
        <w:rPr>
          <w:b w:val="0"/>
        </w:rPr>
        <w:t>dello   studio/società/consorzio......................................................................................................................</w:t>
      </w:r>
      <w:r w:rsidR="00C270ED">
        <w:rPr>
          <w:b w:val="0"/>
        </w:rPr>
        <w:t>...</w:t>
      </w:r>
      <w:r w:rsidRPr="00A71B92">
        <w:rPr>
          <w:b w:val="0"/>
        </w:rPr>
        <w:t>..</w:t>
      </w:r>
    </w:p>
    <w:p w14:paraId="156A379D" w14:textId="77777777" w:rsidR="004C1067" w:rsidRPr="00A71B92" w:rsidRDefault="004C1067" w:rsidP="00A71B92">
      <w:pPr>
        <w:pStyle w:val="Corpotesto"/>
        <w:spacing w:before="51"/>
        <w:jc w:val="left"/>
        <w:rPr>
          <w:b w:val="0"/>
        </w:rPr>
      </w:pPr>
      <w:r w:rsidRPr="00A71B92">
        <w:rPr>
          <w:b w:val="0"/>
        </w:rPr>
        <w:t>consedein..........................................................................................................................................................</w:t>
      </w:r>
    </w:p>
    <w:p w14:paraId="26E4483F" w14:textId="77777777" w:rsidR="004C1067" w:rsidRPr="00A71B92" w:rsidRDefault="004C1067" w:rsidP="00A71B92">
      <w:pPr>
        <w:pStyle w:val="Corpotesto"/>
        <w:spacing w:before="50"/>
        <w:jc w:val="left"/>
        <w:rPr>
          <w:b w:val="0"/>
        </w:rPr>
      </w:pPr>
      <w:r w:rsidRPr="00A71B92">
        <w:rPr>
          <w:b w:val="0"/>
        </w:rPr>
        <w:t>con codice fiscale n............................................................................................................................................</w:t>
      </w:r>
    </w:p>
    <w:p w14:paraId="1EB453EF" w14:textId="77777777" w:rsidR="004C1067" w:rsidRDefault="004C1067" w:rsidP="00A71B92">
      <w:pPr>
        <w:pStyle w:val="Corpotesto"/>
        <w:spacing w:before="53"/>
        <w:jc w:val="left"/>
        <w:rPr>
          <w:b w:val="0"/>
        </w:rPr>
      </w:pPr>
      <w:r w:rsidRPr="00A71B92">
        <w:rPr>
          <w:b w:val="0"/>
        </w:rPr>
        <w:t>conpartitaIVAn...........................................................................................................................................</w:t>
      </w:r>
      <w:r w:rsidR="00C270ED">
        <w:rPr>
          <w:b w:val="0"/>
        </w:rPr>
        <w:t>..</w:t>
      </w:r>
      <w:r w:rsidRPr="00A71B92">
        <w:rPr>
          <w:b w:val="0"/>
        </w:rPr>
        <w:t>......</w:t>
      </w:r>
    </w:p>
    <w:p w14:paraId="0704B066" w14:textId="77777777" w:rsidR="00662A3D" w:rsidRPr="00A71B92" w:rsidRDefault="00662A3D" w:rsidP="00A71B92">
      <w:pPr>
        <w:pStyle w:val="Corpotesto"/>
        <w:spacing w:before="53"/>
        <w:jc w:val="left"/>
        <w:rPr>
          <w:b w:val="0"/>
        </w:rPr>
      </w:pPr>
      <w:r>
        <w:rPr>
          <w:b w:val="0"/>
        </w:rPr>
        <w:t>PEC</w:t>
      </w:r>
      <w:r w:rsidRPr="00A71B92">
        <w:rPr>
          <w:b w:val="0"/>
        </w:rPr>
        <w:t>...........................................................................................................................................</w:t>
      </w:r>
      <w:r>
        <w:rPr>
          <w:b w:val="0"/>
        </w:rPr>
        <w:t>..</w:t>
      </w:r>
      <w:r w:rsidRPr="00A71B92">
        <w:rPr>
          <w:b w:val="0"/>
        </w:rPr>
        <w:t>......</w:t>
      </w:r>
      <w:r>
        <w:rPr>
          <w:b w:val="0"/>
        </w:rPr>
        <w:t>..................</w:t>
      </w:r>
    </w:p>
    <w:p w14:paraId="59EFF1D9" w14:textId="77777777" w:rsidR="004C1067" w:rsidRDefault="004C1067" w:rsidP="004C1067">
      <w:pPr>
        <w:pStyle w:val="Corpotesto"/>
        <w:spacing w:before="2"/>
        <w:rPr>
          <w:sz w:val="26"/>
        </w:rPr>
      </w:pPr>
    </w:p>
    <w:p w14:paraId="651E05E5" w14:textId="77777777" w:rsidR="004C1067" w:rsidRDefault="004C1067" w:rsidP="004C1067">
      <w:pPr>
        <w:pStyle w:val="Titolo21"/>
        <w:ind w:left="1995" w:right="2091"/>
      </w:pPr>
      <w:r>
        <w:t>C H I E D E</w:t>
      </w:r>
    </w:p>
    <w:p w14:paraId="4BD509E4" w14:textId="77777777" w:rsidR="004C1067" w:rsidRDefault="004C1067" w:rsidP="004C1067">
      <w:pPr>
        <w:pStyle w:val="Corpotesto"/>
        <w:spacing w:before="1"/>
        <w:rPr>
          <w:b w:val="0"/>
        </w:rPr>
      </w:pPr>
    </w:p>
    <w:p w14:paraId="46E958A7" w14:textId="77777777" w:rsidR="004C1067" w:rsidRPr="002A185E" w:rsidRDefault="004C1067" w:rsidP="00A71B92">
      <w:pPr>
        <w:pStyle w:val="Corpotesto"/>
        <w:ind w:left="152"/>
        <w:jc w:val="both"/>
        <w:rPr>
          <w:b w:val="0"/>
        </w:rPr>
      </w:pPr>
      <w:r w:rsidRPr="002A185E">
        <w:rPr>
          <w:b w:val="0"/>
        </w:rPr>
        <w:t>di partecipare alla procedura indicata in oggetto come:</w:t>
      </w:r>
    </w:p>
    <w:p w14:paraId="00FADCEF" w14:textId="77777777" w:rsidR="004C1067" w:rsidRPr="002A185E" w:rsidRDefault="004C1067" w:rsidP="00A71B92">
      <w:pPr>
        <w:pStyle w:val="Corpotesto"/>
        <w:spacing w:before="5"/>
        <w:jc w:val="both"/>
        <w:rPr>
          <w:b w:val="0"/>
          <w:sz w:val="17"/>
        </w:rPr>
      </w:pPr>
    </w:p>
    <w:p w14:paraId="32FA5D45" w14:textId="3C0F27B0" w:rsidR="004C1067" w:rsidRPr="002A185E" w:rsidRDefault="00A25AAC" w:rsidP="00A71B92">
      <w:pPr>
        <w:pStyle w:val="Corpotesto"/>
        <w:spacing w:before="56"/>
        <w:ind w:left="861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2D95D2B" wp14:editId="78B11212">
                <wp:simplePos x="0" y="0"/>
                <wp:positionH relativeFrom="page">
                  <wp:posOffset>913130</wp:posOffset>
                </wp:positionH>
                <wp:positionV relativeFrom="paragraph">
                  <wp:posOffset>49530</wp:posOffset>
                </wp:positionV>
                <wp:extent cx="141605" cy="141605"/>
                <wp:effectExtent l="0" t="0" r="0" b="0"/>
                <wp:wrapNone/>
                <wp:docPr id="2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FFF02" id="Rectangle 8" o:spid="_x0000_s1026" style="position:absolute;margin-left:71.9pt;margin-top:3.9pt;width:11.15pt;height:11.1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libero professionista singolo;</w:t>
      </w:r>
    </w:p>
    <w:p w14:paraId="49D8EC7F" w14:textId="3D822627" w:rsidR="004C1067" w:rsidRPr="002A185E" w:rsidRDefault="00A25AAC" w:rsidP="00A71B92">
      <w:pPr>
        <w:pStyle w:val="Corpotesto"/>
        <w:spacing w:before="135" w:line="360" w:lineRule="auto"/>
        <w:ind w:left="861" w:right="1271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7D8088D" wp14:editId="0FB8BEF3">
                <wp:simplePos x="0" y="0"/>
                <wp:positionH relativeFrom="page">
                  <wp:posOffset>913130</wp:posOffset>
                </wp:positionH>
                <wp:positionV relativeFrom="paragraph">
                  <wp:posOffset>99695</wp:posOffset>
                </wp:positionV>
                <wp:extent cx="141605" cy="141605"/>
                <wp:effectExtent l="0" t="0" r="0" b="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1C5C0" id="Rectangle 9" o:spid="_x0000_s1026" style="position:absolute;margin-left:71.9pt;margin-top:7.85pt;width:11.15pt;height:11.1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" filled="f" strokeweight=".72pt">
                <w10:wrap anchorx="page"/>
              </v:rect>
            </w:pict>
          </mc:Fallback>
        </mc:AlternateContent>
      </w: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5CCB91B" wp14:editId="7C8F5978">
                <wp:simplePos x="0" y="0"/>
                <wp:positionH relativeFrom="page">
                  <wp:posOffset>913130</wp:posOffset>
                </wp:positionH>
                <wp:positionV relativeFrom="paragraph">
                  <wp:posOffset>355600</wp:posOffset>
                </wp:positionV>
                <wp:extent cx="141605" cy="141605"/>
                <wp:effectExtent l="0" t="0" r="0" b="0"/>
                <wp:wrapNone/>
                <wp:docPr id="1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5A629" id="Rectangle 10" o:spid="_x0000_s1026" style="position:absolute;margin-left:71.9pt;margin-top:28pt;width:11.15pt;height:11.1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libero professionista associato (nelle forme di cui alla legge 23 novembre 1939, n. 1815); legale rappresentante di una società di professionisti;</w:t>
      </w:r>
    </w:p>
    <w:p w14:paraId="21F58D9B" w14:textId="6F7418D5" w:rsidR="004C1067" w:rsidRPr="002A185E" w:rsidRDefault="00A25AAC" w:rsidP="00A71B92">
      <w:pPr>
        <w:pStyle w:val="Corpotesto"/>
        <w:spacing w:before="1"/>
        <w:ind w:left="861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9E5F6E9" wp14:editId="69BC14BA">
                <wp:simplePos x="0" y="0"/>
                <wp:positionH relativeFrom="page">
                  <wp:posOffset>913130</wp:posOffset>
                </wp:positionH>
                <wp:positionV relativeFrom="paragraph">
                  <wp:posOffset>14605</wp:posOffset>
                </wp:positionV>
                <wp:extent cx="141605" cy="142240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224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349C39" id="Rectangle 11" o:spid="_x0000_s1026" style="position:absolute;margin-left:71.9pt;margin-top:1.15pt;width:11.15pt;height:11.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legale rappresentante di una società di ingegneria;</w:t>
      </w:r>
    </w:p>
    <w:p w14:paraId="64463DC9" w14:textId="44313037" w:rsidR="004C1067" w:rsidRPr="002A185E" w:rsidRDefault="00A25AAC" w:rsidP="004C1067">
      <w:pPr>
        <w:pStyle w:val="Corpotesto"/>
        <w:spacing w:before="133" w:line="360" w:lineRule="auto"/>
        <w:ind w:left="861" w:right="253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63E01AB" wp14:editId="7E0C9807">
                <wp:simplePos x="0" y="0"/>
                <wp:positionH relativeFrom="page">
                  <wp:posOffset>913130</wp:posOffset>
                </wp:positionH>
                <wp:positionV relativeFrom="paragraph">
                  <wp:posOffset>98425</wp:posOffset>
                </wp:positionV>
                <wp:extent cx="141605" cy="141605"/>
                <wp:effectExtent l="0" t="0" r="0" b="0"/>
                <wp:wrapNone/>
                <wp:docPr id="1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E94AA" id="Rectangle 12" o:spid="_x0000_s1026" style="position:absolute;margin-left:71.9pt;margin-top:7.75pt;width:11.15pt;height:11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capogruppo o legale rappresentante del soggetto capogruppo di un raggruppamento temporaneo tra i soggetti di cui alle lettere a) b) c) e d), dell’art. 46, comma 1, del D.Lgs. 18 aprile 2016, n. 50 s.m.i.;</w:t>
      </w:r>
    </w:p>
    <w:p w14:paraId="75BD36FC" w14:textId="37CBDAA8" w:rsidR="004C1067" w:rsidRPr="002A185E" w:rsidRDefault="00A25AAC" w:rsidP="004C1067">
      <w:pPr>
        <w:pStyle w:val="Corpotesto"/>
        <w:spacing w:before="1" w:line="360" w:lineRule="auto"/>
        <w:ind w:left="861" w:right="252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3D2B95D" wp14:editId="24B7BC9F">
                <wp:simplePos x="0" y="0"/>
                <wp:positionH relativeFrom="page">
                  <wp:posOffset>913130</wp:posOffset>
                </wp:positionH>
                <wp:positionV relativeFrom="paragraph">
                  <wp:posOffset>14605</wp:posOffset>
                </wp:positionV>
                <wp:extent cx="141605" cy="141605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128AAA" id="Rectangle 13" o:spid="_x0000_s1026" style="position:absolute;margin-left:71.9pt;margin-top:1.15pt;width:11.15pt;height:11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consorzio stabile di società di professionisti e di società di ingegneria di cui all’art. 46, comma 1, lettera f) del D.Lgs. 18 aprile 2016, n. 50 s.m.i.;</w:t>
      </w:r>
    </w:p>
    <w:p w14:paraId="76F3621F" w14:textId="77777777" w:rsidR="004C1067" w:rsidRDefault="004C1067" w:rsidP="004C1067">
      <w:pPr>
        <w:spacing w:line="360" w:lineRule="auto"/>
        <w:jc w:val="both"/>
        <w:sectPr w:rsidR="004C1067" w:rsidSect="000B38E8">
          <w:footerReference w:type="default" r:id="rId8"/>
          <w:type w:val="oddPage"/>
          <w:pgSz w:w="11910" w:h="16840"/>
          <w:pgMar w:top="940" w:right="880" w:bottom="1160" w:left="980" w:header="720" w:footer="962" w:gutter="0"/>
          <w:pgNumType w:start="1"/>
          <w:cols w:space="720"/>
        </w:sectPr>
      </w:pPr>
    </w:p>
    <w:p w14:paraId="720833C6" w14:textId="60203C04" w:rsidR="004C1067" w:rsidRPr="002A185E" w:rsidRDefault="00A25AAC" w:rsidP="00A71B92">
      <w:pPr>
        <w:pStyle w:val="Corpotesto"/>
        <w:spacing w:before="31" w:line="360" w:lineRule="auto"/>
        <w:ind w:left="861"/>
        <w:jc w:val="both"/>
        <w:rPr>
          <w:b w:val="0"/>
        </w:rPr>
      </w:pPr>
      <w:r>
        <w:rPr>
          <w:b w:val="0"/>
          <w:noProof/>
          <w:lang w:bidi="it-IT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1E0020" wp14:editId="5AED63F3">
                <wp:simplePos x="0" y="0"/>
                <wp:positionH relativeFrom="page">
                  <wp:posOffset>913130</wp:posOffset>
                </wp:positionH>
                <wp:positionV relativeFrom="paragraph">
                  <wp:posOffset>33655</wp:posOffset>
                </wp:positionV>
                <wp:extent cx="141605" cy="141605"/>
                <wp:effectExtent l="0" t="0" r="0" b="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DE10D" id="Rectangle 14" o:spid="_x0000_s1026" style="position:absolute;margin-left:71.9pt;margin-top:2.65pt;width:11.15pt;height:11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operatore economico che svolge servizi di ingegneria ed architettura di cui all’art. 46, comma 1, del D.Lgs. n. 50/2016 s.m.i. stabilito in altri Stati membri dell’Unione Europea;</w:t>
      </w:r>
    </w:p>
    <w:p w14:paraId="3FB71E27" w14:textId="25AA17FE" w:rsidR="004C1067" w:rsidRPr="002A185E" w:rsidRDefault="00A25AAC" w:rsidP="002A185E">
      <w:pPr>
        <w:pStyle w:val="Corpotesto"/>
        <w:spacing w:before="57"/>
        <w:ind w:left="861"/>
        <w:jc w:val="both"/>
        <w:rPr>
          <w:b w:val="0"/>
        </w:rPr>
      </w:pPr>
      <w:r>
        <w:rPr>
          <w:b w:val="0"/>
          <w:noProof/>
          <w:lang w:bidi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F78F36" wp14:editId="3530A155">
                <wp:simplePos x="0" y="0"/>
                <wp:positionH relativeFrom="page">
                  <wp:posOffset>913130</wp:posOffset>
                </wp:positionH>
                <wp:positionV relativeFrom="paragraph">
                  <wp:posOffset>50165</wp:posOffset>
                </wp:positionV>
                <wp:extent cx="141605" cy="141605"/>
                <wp:effectExtent l="0" t="0" r="0" b="0"/>
                <wp:wrapNone/>
                <wp:docPr id="1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F18E4" id="Rectangle 16" o:spid="_x0000_s1026" style="position:absolute;margin-left:71.9pt;margin-top:3.95pt;width:11.15pt;height:11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" filled="f" strokeweight=".72pt">
                <w10:wrap anchorx="page"/>
              </v:rect>
            </w:pict>
          </mc:Fallback>
        </mc:AlternateContent>
      </w:r>
      <w:r w:rsidR="004C1067" w:rsidRPr="002A185E">
        <w:rPr>
          <w:b w:val="0"/>
        </w:rPr>
        <w:t>………………………………………………………………………………………………..;</w:t>
      </w:r>
    </w:p>
    <w:p w14:paraId="6F0C954F" w14:textId="77777777" w:rsidR="004C1067" w:rsidRDefault="004C1067" w:rsidP="002A185E">
      <w:pPr>
        <w:pStyle w:val="Corpotesto"/>
        <w:jc w:val="both"/>
      </w:pPr>
    </w:p>
    <w:p w14:paraId="50C8DB0E" w14:textId="7D8EB5FF" w:rsidR="004C1067" w:rsidRPr="002A185E" w:rsidRDefault="004C1067" w:rsidP="002A185E">
      <w:pPr>
        <w:pStyle w:val="Titolo21"/>
        <w:spacing w:before="135"/>
        <w:ind w:right="251"/>
        <w:jc w:val="both"/>
        <w:rPr>
          <w:b w:val="0"/>
        </w:rPr>
      </w:pPr>
      <w:r w:rsidRPr="002A185E">
        <w:rPr>
          <w:b w:val="0"/>
        </w:rPr>
        <w:t>Al fine di dimostrare il possesso dei requisiti di capacità economico-finanziaria e tecnico-organizzativa, ai sensi degli articoli 46, 47 e 77-bis del d.P.R. 28 dicembre 2000, n. 445, e successive modifiche, consapevole delle sanzioni penali previste dall'articolo 76 del medesimo d.P.R. n. 445/2000, per le ipotesi di falsità in atti e dichiarazioni mendaci ivi</w:t>
      </w:r>
      <w:r w:rsidR="00A25AAC">
        <w:rPr>
          <w:b w:val="0"/>
        </w:rPr>
        <w:t xml:space="preserve"> </w:t>
      </w:r>
      <w:r w:rsidRPr="002A185E">
        <w:rPr>
          <w:b w:val="0"/>
        </w:rPr>
        <w:t>indicate</w:t>
      </w:r>
    </w:p>
    <w:p w14:paraId="44887C88" w14:textId="77777777" w:rsidR="004C1067" w:rsidRDefault="004C1067" w:rsidP="004C1067">
      <w:pPr>
        <w:pStyle w:val="Corpotesto"/>
        <w:spacing w:before="10"/>
        <w:rPr>
          <w:b w:val="0"/>
          <w:sz w:val="23"/>
        </w:rPr>
      </w:pPr>
    </w:p>
    <w:p w14:paraId="431E3C15" w14:textId="77777777" w:rsidR="004C1067" w:rsidRDefault="004C1067" w:rsidP="004C1067">
      <w:pPr>
        <w:ind w:left="1951" w:right="2092"/>
        <w:jc w:val="center"/>
        <w:rPr>
          <w:b/>
        </w:rPr>
      </w:pPr>
      <w:r>
        <w:rPr>
          <w:b/>
        </w:rPr>
        <w:t>D I C H I A R A</w:t>
      </w:r>
    </w:p>
    <w:p w14:paraId="79F3C0D3" w14:textId="77777777" w:rsidR="004C1067" w:rsidRDefault="004C1067" w:rsidP="004C1067">
      <w:pPr>
        <w:pStyle w:val="Corpotesto"/>
        <w:spacing w:before="2"/>
        <w:rPr>
          <w:b w:val="0"/>
          <w:sz w:val="25"/>
        </w:rPr>
      </w:pPr>
    </w:p>
    <w:p w14:paraId="17395EA2" w14:textId="77777777" w:rsidR="004C1067" w:rsidRPr="004C1067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before="1" w:line="237" w:lineRule="auto"/>
        <w:ind w:right="250"/>
        <w:contextualSpacing w:val="0"/>
        <w:jc w:val="both"/>
        <w:rPr>
          <w:lang w:val="it-IT"/>
        </w:rPr>
      </w:pPr>
      <w:r w:rsidRPr="004C1067">
        <w:rPr>
          <w:lang w:val="it-IT"/>
        </w:rPr>
        <w:t>di aver preso esatta cognizione della natura dell’incarico e di tutte le circostanze generali e particolari che possono influire sulla sua esecuzione e di considerare pertanto valida e fondata l’offerta economica</w:t>
      </w:r>
      <w:r w:rsidR="00C62560">
        <w:rPr>
          <w:lang w:val="it-IT"/>
        </w:rPr>
        <w:t xml:space="preserve"> </w:t>
      </w:r>
      <w:r w:rsidRPr="004C1067">
        <w:rPr>
          <w:lang w:val="it-IT"/>
        </w:rPr>
        <w:t>presentata;</w:t>
      </w:r>
    </w:p>
    <w:p w14:paraId="0EF0299F" w14:textId="77777777" w:rsidR="004C1067" w:rsidRDefault="004C1067" w:rsidP="004C1067">
      <w:pPr>
        <w:pStyle w:val="Corpotesto"/>
        <w:spacing w:before="4"/>
      </w:pPr>
    </w:p>
    <w:p w14:paraId="2E797827" w14:textId="77777777" w:rsidR="004C1067" w:rsidRPr="004C1067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line="237" w:lineRule="auto"/>
        <w:ind w:right="249"/>
        <w:contextualSpacing w:val="0"/>
        <w:jc w:val="both"/>
        <w:rPr>
          <w:lang w:val="it-IT"/>
        </w:rPr>
      </w:pPr>
      <w:r w:rsidRPr="004C1067">
        <w:rPr>
          <w:lang w:val="it-IT"/>
        </w:rPr>
        <w:t>di accettare, senza condizione o riserva alcuna, tutte le norme e disposizioni contenute nel Capitolato speciale prestazionale e d'oneri, nel bando, nel disciplinare di gara e nello schema di contratto/convenzione di</w:t>
      </w:r>
      <w:r w:rsidR="00C62560">
        <w:rPr>
          <w:lang w:val="it-IT"/>
        </w:rPr>
        <w:t xml:space="preserve"> </w:t>
      </w:r>
      <w:r w:rsidRPr="004C1067">
        <w:rPr>
          <w:lang w:val="it-IT"/>
        </w:rPr>
        <w:t>incarico;</w:t>
      </w:r>
    </w:p>
    <w:p w14:paraId="05033D46" w14:textId="77777777" w:rsidR="004C1067" w:rsidRDefault="004C1067" w:rsidP="004C1067">
      <w:pPr>
        <w:pStyle w:val="Corpotesto"/>
        <w:spacing w:before="2"/>
      </w:pPr>
    </w:p>
    <w:p w14:paraId="68525662" w14:textId="77777777" w:rsidR="004C1067" w:rsidRPr="00662A3D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line="237" w:lineRule="auto"/>
        <w:ind w:right="253"/>
        <w:contextualSpacing w:val="0"/>
        <w:jc w:val="both"/>
        <w:rPr>
          <w:lang w:val="it-IT"/>
        </w:rPr>
      </w:pPr>
      <w:r w:rsidRPr="004C1067">
        <w:rPr>
          <w:lang w:val="it-IT"/>
        </w:rPr>
        <w:t xml:space="preserve">di impegnarsi a stipulare apposita polizza di responsabilità civile professionale per i rischi derivanti dallo svolgimento dell’attività di propria competenza ai sensi dell’art ai sensi dell’art. 24, comma 4, del D.Lgs. n. </w:t>
      </w:r>
      <w:r w:rsidRPr="00662A3D">
        <w:rPr>
          <w:lang w:val="it-IT"/>
        </w:rPr>
        <w:t>50/2016s.m.i.;</w:t>
      </w:r>
    </w:p>
    <w:p w14:paraId="39C8D108" w14:textId="77777777" w:rsidR="004C1067" w:rsidRPr="00662A3D" w:rsidRDefault="004C1067" w:rsidP="004C1067">
      <w:pPr>
        <w:pStyle w:val="Corpotesto"/>
        <w:spacing w:before="4"/>
      </w:pPr>
    </w:p>
    <w:p w14:paraId="6807FB2B" w14:textId="77777777" w:rsidR="004C1067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line="237" w:lineRule="auto"/>
        <w:ind w:right="253"/>
        <w:contextualSpacing w:val="0"/>
        <w:jc w:val="both"/>
        <w:rPr>
          <w:lang w:val="it-IT"/>
        </w:rPr>
      </w:pPr>
      <w:r w:rsidRPr="00662A3D">
        <w:rPr>
          <w:lang w:val="it-IT"/>
        </w:rPr>
        <w:t>l’indirizzo PEC e/o mail indicati sono idonei per l’invio per l’eventuale richiesta di integrazioni di cui all’art. 83, comma 9 del D.lgs. n. 50/2016 (soccorso istruttorio) e qualsiasi altra comunicazione prevista dal medesimo</w:t>
      </w:r>
      <w:r w:rsidR="00C62560">
        <w:rPr>
          <w:lang w:val="it-IT"/>
        </w:rPr>
        <w:t xml:space="preserve"> </w:t>
      </w:r>
      <w:r w:rsidRPr="00662A3D">
        <w:rPr>
          <w:lang w:val="it-IT"/>
        </w:rPr>
        <w:t>decreto;</w:t>
      </w:r>
    </w:p>
    <w:p w14:paraId="153B839B" w14:textId="77777777" w:rsidR="00662A3D" w:rsidRDefault="00662A3D" w:rsidP="00662A3D">
      <w:pPr>
        <w:pStyle w:val="Paragrafoelenco"/>
        <w:rPr>
          <w:lang w:val="it-IT"/>
        </w:rPr>
      </w:pPr>
    </w:p>
    <w:p w14:paraId="273482C3" w14:textId="77777777" w:rsidR="00662A3D" w:rsidRPr="009A3305" w:rsidRDefault="00662A3D" w:rsidP="009A3305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line="237" w:lineRule="auto"/>
        <w:ind w:right="253"/>
        <w:contextualSpacing w:val="0"/>
        <w:jc w:val="both"/>
        <w:rPr>
          <w:lang w:val="it-IT"/>
        </w:rPr>
      </w:pPr>
      <w:r w:rsidRPr="009A3305">
        <w:rPr>
          <w:lang w:val="it-IT"/>
        </w:rPr>
        <w:t xml:space="preserve">di essere </w:t>
      </w:r>
      <w:r w:rsidR="009A3305" w:rsidRPr="009A3305">
        <w:rPr>
          <w:lang w:val="it-IT"/>
        </w:rPr>
        <w:t>iscritto all’ordine degli ____________________ di ___________________________ con N° _____________________ dal ____________________________</w:t>
      </w:r>
    </w:p>
    <w:p w14:paraId="2489482F" w14:textId="77777777" w:rsidR="004C1067" w:rsidRDefault="004C1067" w:rsidP="004C1067">
      <w:pPr>
        <w:pStyle w:val="Corpotesto"/>
        <w:spacing w:before="9"/>
      </w:pPr>
    </w:p>
    <w:p w14:paraId="41A308A4" w14:textId="77777777" w:rsidR="004C1067" w:rsidRPr="004C1067" w:rsidRDefault="004C1067" w:rsidP="001D680D">
      <w:pPr>
        <w:pStyle w:val="Paragrafoelenco"/>
        <w:widowControl w:val="0"/>
        <w:numPr>
          <w:ilvl w:val="0"/>
          <w:numId w:val="26"/>
        </w:numPr>
        <w:tabs>
          <w:tab w:val="left" w:pos="874"/>
          <w:tab w:val="left" w:pos="1954"/>
          <w:tab w:val="left" w:pos="2948"/>
          <w:tab w:val="left" w:pos="3545"/>
          <w:tab w:val="left" w:pos="5218"/>
          <w:tab w:val="left" w:pos="5608"/>
          <w:tab w:val="left" w:pos="6597"/>
          <w:tab w:val="left" w:pos="7036"/>
          <w:tab w:val="left" w:pos="9685"/>
        </w:tabs>
        <w:autoSpaceDE w:val="0"/>
        <w:autoSpaceDN w:val="0"/>
        <w:spacing w:line="232" w:lineRule="auto"/>
        <w:ind w:right="251"/>
        <w:contextualSpacing w:val="0"/>
        <w:jc w:val="both"/>
        <w:rPr>
          <w:lang w:val="it-IT"/>
        </w:rPr>
      </w:pPr>
      <w:r w:rsidRPr="004C1067">
        <w:rPr>
          <w:b/>
          <w:i/>
          <w:color w:val="C00000"/>
          <w:sz w:val="18"/>
          <w:lang w:val="it-IT"/>
        </w:rPr>
        <w:t>(nel caso di raggruppamento temporaneo di professionisti</w:t>
      </w:r>
      <w:r w:rsidRPr="004C1067">
        <w:rPr>
          <w:color w:val="C00000"/>
          <w:sz w:val="18"/>
          <w:lang w:val="it-IT"/>
        </w:rPr>
        <w:t xml:space="preserve">) </w:t>
      </w:r>
      <w:r w:rsidRPr="004C1067">
        <w:rPr>
          <w:lang w:val="it-IT"/>
        </w:rPr>
        <w:t>che, in caso di aggiudicazione, sarà conferito mandato</w:t>
      </w:r>
      <w:r w:rsidRPr="004C1067">
        <w:rPr>
          <w:lang w:val="it-IT"/>
        </w:rPr>
        <w:tab/>
        <w:t>speciale</w:t>
      </w:r>
      <w:r w:rsidRPr="004C1067">
        <w:rPr>
          <w:lang w:val="it-IT"/>
        </w:rPr>
        <w:tab/>
        <w:t>con</w:t>
      </w:r>
      <w:r w:rsidRPr="004C1067">
        <w:rPr>
          <w:lang w:val="it-IT"/>
        </w:rPr>
        <w:tab/>
        <w:t>rappresentanza</w:t>
      </w:r>
      <w:r w:rsidRPr="004C1067">
        <w:rPr>
          <w:lang w:val="it-IT"/>
        </w:rPr>
        <w:tab/>
        <w:t>o</w:t>
      </w:r>
      <w:r w:rsidRPr="004C1067">
        <w:rPr>
          <w:lang w:val="it-IT"/>
        </w:rPr>
        <w:tab/>
        <w:t>funzioni</w:t>
      </w:r>
      <w:r w:rsidRPr="004C1067">
        <w:rPr>
          <w:lang w:val="it-IT"/>
        </w:rPr>
        <w:tab/>
        <w:t>di</w:t>
      </w:r>
      <w:r w:rsidRPr="004C1067">
        <w:rPr>
          <w:lang w:val="it-IT"/>
        </w:rPr>
        <w:tab/>
        <w:t>capogruppo/capoprogetto</w:t>
      </w:r>
      <w:r w:rsidRPr="004C1067">
        <w:rPr>
          <w:lang w:val="it-IT"/>
        </w:rPr>
        <w:tab/>
      </w:r>
      <w:r w:rsidRPr="004C1067">
        <w:rPr>
          <w:spacing w:val="-16"/>
          <w:lang w:val="it-IT"/>
        </w:rPr>
        <w:t>a</w:t>
      </w:r>
    </w:p>
    <w:p w14:paraId="268F660E" w14:textId="77777777" w:rsidR="004C1067" w:rsidRDefault="004C1067" w:rsidP="001D680D">
      <w:pPr>
        <w:pStyle w:val="Corpotesto"/>
        <w:spacing w:before="3"/>
        <w:ind w:left="873"/>
        <w:jc w:val="both"/>
      </w:pPr>
      <w:r>
        <w:t>………………………………………………………………….……………………………..…</w:t>
      </w:r>
      <w:r w:rsidR="001D680D">
        <w:t>……….............</w:t>
      </w:r>
    </w:p>
    <w:p w14:paraId="664ADED5" w14:textId="77777777" w:rsidR="004C1067" w:rsidRDefault="004C1067" w:rsidP="001D680D">
      <w:pPr>
        <w:pStyle w:val="Corpotesto"/>
        <w:ind w:left="873"/>
        <w:jc w:val="both"/>
      </w:pPr>
      <w:r>
        <w:t>…………………………………….………;</w:t>
      </w:r>
    </w:p>
    <w:p w14:paraId="6153709C" w14:textId="77777777" w:rsidR="004C1067" w:rsidRDefault="004C1067" w:rsidP="004C1067">
      <w:pPr>
        <w:pStyle w:val="Corpotesto"/>
        <w:spacing w:before="5"/>
      </w:pPr>
    </w:p>
    <w:p w14:paraId="59140BB4" w14:textId="77777777" w:rsidR="004C1067" w:rsidRPr="004C1067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3"/>
          <w:tab w:val="left" w:pos="874"/>
        </w:tabs>
        <w:autoSpaceDE w:val="0"/>
        <w:autoSpaceDN w:val="0"/>
        <w:spacing w:line="235" w:lineRule="auto"/>
        <w:ind w:right="250"/>
        <w:contextualSpacing w:val="0"/>
        <w:rPr>
          <w:lang w:val="it-IT"/>
        </w:rPr>
      </w:pPr>
      <w:r w:rsidRPr="004C1067">
        <w:rPr>
          <w:b/>
          <w:i/>
          <w:color w:val="C00000"/>
          <w:sz w:val="18"/>
          <w:lang w:val="it-IT"/>
        </w:rPr>
        <w:t xml:space="preserve">(nel caso di raggruppamento temporaneo di professionisti) </w:t>
      </w:r>
      <w:r w:rsidRPr="004C1067">
        <w:rPr>
          <w:lang w:val="it-IT"/>
        </w:rPr>
        <w:t>di assumersi l’impegno, in caso di aggiudicazione, ad uniformarsi alla disciplina vigente in materia di associazioni</w:t>
      </w:r>
      <w:r w:rsidR="00C62560">
        <w:rPr>
          <w:lang w:val="it-IT"/>
        </w:rPr>
        <w:t xml:space="preserve"> </w:t>
      </w:r>
      <w:r w:rsidRPr="004C1067">
        <w:rPr>
          <w:lang w:val="it-IT"/>
        </w:rPr>
        <w:t>temporanee;</w:t>
      </w:r>
    </w:p>
    <w:p w14:paraId="7111DBF8" w14:textId="77777777" w:rsidR="004C1067" w:rsidRDefault="004C1067" w:rsidP="004C1067">
      <w:pPr>
        <w:pStyle w:val="Corpotesto"/>
        <w:spacing w:before="5"/>
      </w:pPr>
    </w:p>
    <w:p w14:paraId="5530A24B" w14:textId="77777777" w:rsidR="004C1067" w:rsidRPr="004C1067" w:rsidRDefault="004C1067" w:rsidP="004C1067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line="237" w:lineRule="auto"/>
        <w:ind w:right="250"/>
        <w:contextualSpacing w:val="0"/>
        <w:jc w:val="both"/>
        <w:rPr>
          <w:lang w:val="it-IT"/>
        </w:rPr>
      </w:pPr>
      <w:r w:rsidRPr="004C1067">
        <w:rPr>
          <w:b/>
          <w:i/>
          <w:color w:val="C00000"/>
          <w:sz w:val="18"/>
          <w:lang w:val="it-IT"/>
        </w:rPr>
        <w:t xml:space="preserve">(nel caso di raggruppamento temporaneo di professionisti) </w:t>
      </w:r>
      <w:r w:rsidRPr="004C1067">
        <w:rPr>
          <w:lang w:val="it-IT"/>
        </w:rPr>
        <w:t>che, ai sensi dell’art. 24, comma 5, del D.Lgs. n. 50/2016 ed art. 4 comma 1 D.M. 02/12/2016 n. 263 il giovane professionista laureato progettista risulta</w:t>
      </w:r>
      <w:r w:rsidR="00C62560">
        <w:rPr>
          <w:lang w:val="it-IT"/>
        </w:rPr>
        <w:t xml:space="preserve"> </w:t>
      </w:r>
      <w:r w:rsidRPr="004C1067">
        <w:rPr>
          <w:lang w:val="it-IT"/>
        </w:rPr>
        <w:t>essere:</w:t>
      </w:r>
    </w:p>
    <w:p w14:paraId="45CEF1FC" w14:textId="77777777" w:rsidR="004C1067" w:rsidRPr="00A71B92" w:rsidRDefault="004C1067" w:rsidP="004C1067">
      <w:pPr>
        <w:pStyle w:val="Corpotesto"/>
        <w:tabs>
          <w:tab w:val="left" w:pos="580"/>
        </w:tabs>
        <w:spacing w:line="268" w:lineRule="exact"/>
        <w:ind w:left="152"/>
        <w:rPr>
          <w:b w:val="0"/>
        </w:rPr>
      </w:pPr>
      <w:r>
        <w:t>-</w:t>
      </w:r>
      <w:r>
        <w:tab/>
      </w:r>
      <w:r w:rsidRPr="00A71B92">
        <w:rPr>
          <w:b w:val="0"/>
        </w:rPr>
        <w:t>nome:…………………………………………………………………………………………………..</w:t>
      </w:r>
    </w:p>
    <w:p w14:paraId="2F26291D" w14:textId="77777777" w:rsidR="004C1067" w:rsidRPr="00A71B92" w:rsidRDefault="004C1067" w:rsidP="004C1067">
      <w:pPr>
        <w:pStyle w:val="Corpotesto"/>
        <w:tabs>
          <w:tab w:val="left" w:pos="580"/>
        </w:tabs>
        <w:ind w:left="152"/>
        <w:rPr>
          <w:b w:val="0"/>
        </w:rPr>
      </w:pPr>
      <w:r w:rsidRPr="00A71B92">
        <w:rPr>
          <w:b w:val="0"/>
        </w:rPr>
        <w:t>-</w:t>
      </w:r>
      <w:r w:rsidRPr="00A71B92">
        <w:rPr>
          <w:b w:val="0"/>
        </w:rPr>
        <w:tab/>
        <w:t>cognome:………………………………………………………………………………………………</w:t>
      </w:r>
    </w:p>
    <w:p w14:paraId="66040BD5" w14:textId="77777777" w:rsidR="004C1067" w:rsidRPr="00A71B92" w:rsidRDefault="004C1067" w:rsidP="004C1067">
      <w:pPr>
        <w:pStyle w:val="Corpotesto"/>
        <w:tabs>
          <w:tab w:val="left" w:pos="580"/>
        </w:tabs>
        <w:spacing w:before="1"/>
        <w:ind w:left="152"/>
        <w:rPr>
          <w:b w:val="0"/>
        </w:rPr>
      </w:pPr>
      <w:r w:rsidRPr="00A71B92">
        <w:rPr>
          <w:b w:val="0"/>
        </w:rPr>
        <w:t>-</w:t>
      </w:r>
      <w:r w:rsidRPr="00A71B92">
        <w:rPr>
          <w:b w:val="0"/>
        </w:rPr>
        <w:tab/>
        <w:t>titolo professionale:…………………………………………………………………………………...</w:t>
      </w:r>
    </w:p>
    <w:p w14:paraId="4446E377" w14:textId="77777777" w:rsidR="004C1067" w:rsidRPr="00A71B92" w:rsidRDefault="004C1067" w:rsidP="004C1067">
      <w:pPr>
        <w:pStyle w:val="Corpotesto"/>
        <w:tabs>
          <w:tab w:val="left" w:pos="580"/>
        </w:tabs>
        <w:ind w:left="152"/>
        <w:rPr>
          <w:b w:val="0"/>
        </w:rPr>
      </w:pPr>
      <w:r w:rsidRPr="00A71B92">
        <w:rPr>
          <w:b w:val="0"/>
        </w:rPr>
        <w:t>-</w:t>
      </w:r>
      <w:r w:rsidRPr="00A71B92">
        <w:rPr>
          <w:b w:val="0"/>
        </w:rPr>
        <w:tab/>
        <w:t>data di nascita:…………………………………………………………………………………………</w:t>
      </w:r>
    </w:p>
    <w:p w14:paraId="6E911416" w14:textId="77777777" w:rsidR="004C1067" w:rsidRPr="00A71B92" w:rsidRDefault="004C1067" w:rsidP="004C1067">
      <w:pPr>
        <w:pStyle w:val="Corpotesto"/>
        <w:tabs>
          <w:tab w:val="left" w:pos="580"/>
        </w:tabs>
        <w:ind w:left="152"/>
        <w:rPr>
          <w:b w:val="0"/>
        </w:rPr>
      </w:pPr>
      <w:r w:rsidRPr="00A71B92">
        <w:rPr>
          <w:b w:val="0"/>
        </w:rPr>
        <w:t>-</w:t>
      </w:r>
      <w:r w:rsidRPr="00A71B92">
        <w:rPr>
          <w:b w:val="0"/>
        </w:rPr>
        <w:tab/>
        <w:t>data di abilitazione professionale……………………………………………………………………</w:t>
      </w:r>
    </w:p>
    <w:p w14:paraId="4EBC7140" w14:textId="77777777" w:rsidR="004C1067" w:rsidRDefault="004C1067" w:rsidP="004C1067">
      <w:pPr>
        <w:pStyle w:val="Corpotesto"/>
        <w:tabs>
          <w:tab w:val="left" w:pos="580"/>
        </w:tabs>
        <w:spacing w:before="1"/>
        <w:ind w:left="152"/>
      </w:pPr>
      <w:r w:rsidRPr="00A71B92">
        <w:rPr>
          <w:b w:val="0"/>
        </w:rPr>
        <w:t>-</w:t>
      </w:r>
      <w:r w:rsidRPr="00A71B92">
        <w:rPr>
          <w:b w:val="0"/>
        </w:rPr>
        <w:tab/>
        <w:t>qualifica :</w:t>
      </w:r>
      <w:r>
        <w:t>……………………………………………………………..………………………………..</w:t>
      </w:r>
    </w:p>
    <w:p w14:paraId="2E517566" w14:textId="77777777" w:rsidR="004C1067" w:rsidRDefault="004C1067" w:rsidP="004C1067">
      <w:pPr>
        <w:pStyle w:val="Corpotesto"/>
        <w:spacing w:before="7"/>
        <w:rPr>
          <w:sz w:val="17"/>
        </w:rPr>
      </w:pPr>
    </w:p>
    <w:p w14:paraId="06119908" w14:textId="77777777" w:rsidR="004C1067" w:rsidRDefault="004C1067" w:rsidP="004C1067">
      <w:pPr>
        <w:rPr>
          <w:sz w:val="17"/>
        </w:rPr>
        <w:sectPr w:rsidR="004C1067" w:rsidSect="00912D3E">
          <w:pgSz w:w="11910" w:h="16840"/>
          <w:pgMar w:top="851" w:right="880" w:bottom="1160" w:left="980" w:header="0" w:footer="962" w:gutter="0"/>
          <w:cols w:space="720"/>
        </w:sectPr>
      </w:pPr>
    </w:p>
    <w:p w14:paraId="6C288C9D" w14:textId="77777777" w:rsidR="004C1067" w:rsidRPr="00C62560" w:rsidRDefault="00C62560" w:rsidP="00A71B92">
      <w:pPr>
        <w:pStyle w:val="Paragrafoelenco"/>
        <w:widowControl w:val="0"/>
        <w:numPr>
          <w:ilvl w:val="0"/>
          <w:numId w:val="26"/>
        </w:numPr>
        <w:tabs>
          <w:tab w:val="left" w:pos="874"/>
        </w:tabs>
        <w:autoSpaceDE w:val="0"/>
        <w:autoSpaceDN w:val="0"/>
        <w:spacing w:before="52"/>
        <w:ind w:hanging="361"/>
        <w:contextualSpacing w:val="0"/>
        <w:jc w:val="both"/>
        <w:rPr>
          <w:lang w:val="it-IT"/>
        </w:rPr>
      </w:pPr>
      <w:r w:rsidRPr="00C62560">
        <w:rPr>
          <w:lang w:val="it-IT"/>
        </w:rPr>
        <w:t>C</w:t>
      </w:r>
      <w:r w:rsidR="004C1067" w:rsidRPr="00C62560">
        <w:rPr>
          <w:lang w:val="it-IT"/>
        </w:rPr>
        <w:t>he</w:t>
      </w:r>
      <w:r w:rsidRPr="00C62560">
        <w:rPr>
          <w:lang w:val="it-IT"/>
        </w:rPr>
        <w:t xml:space="preserve"> I </w:t>
      </w:r>
      <w:r w:rsidR="004C1067" w:rsidRPr="00C62560">
        <w:rPr>
          <w:lang w:val="it-IT"/>
        </w:rPr>
        <w:t>tecnici</w:t>
      </w:r>
      <w:r w:rsidRPr="00C62560">
        <w:rPr>
          <w:lang w:val="it-IT"/>
        </w:rPr>
        <w:t xml:space="preserve"> </w:t>
      </w:r>
      <w:r w:rsidR="004C1067" w:rsidRPr="00C62560">
        <w:rPr>
          <w:lang w:val="it-IT"/>
        </w:rPr>
        <w:t>persone</w:t>
      </w:r>
      <w:r w:rsidRPr="00C62560">
        <w:rPr>
          <w:lang w:val="it-IT"/>
        </w:rPr>
        <w:t xml:space="preserve"> </w:t>
      </w:r>
      <w:r w:rsidR="004C1067" w:rsidRPr="00C62560">
        <w:rPr>
          <w:spacing w:val="-3"/>
          <w:lang w:val="it-IT"/>
        </w:rPr>
        <w:t>fisiche</w:t>
      </w:r>
    </w:p>
    <w:p w14:paraId="6AA75287" w14:textId="77777777" w:rsidR="004C1067" w:rsidRPr="001D680D" w:rsidRDefault="004C1067" w:rsidP="00A71B92">
      <w:pPr>
        <w:pStyle w:val="Corpotesto"/>
        <w:spacing w:before="71"/>
        <w:ind w:left="379"/>
        <w:jc w:val="both"/>
        <w:rPr>
          <w:rFonts w:ascii="Times New Roman" w:hAnsi="Times New Roman"/>
          <w:b w:val="0"/>
          <w:sz w:val="20"/>
        </w:rPr>
      </w:pPr>
      <w:r w:rsidRPr="001D680D">
        <w:rPr>
          <w:rFonts w:ascii="Times New Roman" w:hAnsi="Times New Roman"/>
          <w:b w:val="0"/>
          <w:sz w:val="20"/>
        </w:rPr>
        <w:br w:type="column"/>
      </w:r>
      <w:r w:rsidRPr="001D680D">
        <w:rPr>
          <w:rFonts w:ascii="Times New Roman" w:hAnsi="Times New Roman"/>
          <w:b w:val="0"/>
          <w:sz w:val="20"/>
        </w:rPr>
        <w:t>del consorzio stabile,</w:t>
      </w:r>
    </w:p>
    <w:p w14:paraId="3015E9AC" w14:textId="77777777" w:rsidR="004C1067" w:rsidRPr="001D680D" w:rsidRDefault="004C1067" w:rsidP="00A71B92">
      <w:pPr>
        <w:pStyle w:val="Corpotesto"/>
        <w:spacing w:before="71"/>
        <w:ind w:left="452"/>
        <w:jc w:val="both"/>
        <w:rPr>
          <w:rFonts w:ascii="Times New Roman" w:hAnsi="Times New Roman"/>
          <w:b w:val="0"/>
          <w:sz w:val="20"/>
        </w:rPr>
      </w:pPr>
      <w:r w:rsidRPr="001D680D">
        <w:rPr>
          <w:rFonts w:ascii="Times New Roman" w:hAnsi="Times New Roman"/>
          <w:b w:val="0"/>
          <w:sz w:val="20"/>
        </w:rPr>
        <w:br w:type="column"/>
      </w:r>
      <w:r w:rsidRPr="001D680D">
        <w:rPr>
          <w:rFonts w:ascii="Times New Roman" w:hAnsi="Times New Roman"/>
          <w:b w:val="0"/>
          <w:sz w:val="20"/>
        </w:rPr>
        <w:t xml:space="preserve">della società di ingegneria </w:t>
      </w:r>
      <w:r w:rsidRPr="001D680D">
        <w:rPr>
          <w:rFonts w:ascii="Times New Roman" w:hAnsi="Times New Roman"/>
          <w:b w:val="0"/>
          <w:spacing w:val="-16"/>
          <w:sz w:val="20"/>
        </w:rPr>
        <w:t>o</w:t>
      </w:r>
    </w:p>
    <w:p w14:paraId="53B24326" w14:textId="77777777" w:rsidR="004C1067" w:rsidRPr="001D680D" w:rsidRDefault="004C1067" w:rsidP="00A71B92">
      <w:pPr>
        <w:pStyle w:val="Corpotesto"/>
        <w:spacing w:before="71"/>
        <w:ind w:left="456"/>
        <w:jc w:val="both"/>
        <w:rPr>
          <w:rFonts w:ascii="Times New Roman" w:hAnsi="Times New Roman"/>
          <w:b w:val="0"/>
          <w:sz w:val="20"/>
        </w:rPr>
      </w:pPr>
      <w:r w:rsidRPr="001D680D">
        <w:rPr>
          <w:rFonts w:ascii="Times New Roman" w:hAnsi="Times New Roman"/>
          <w:b w:val="0"/>
          <w:sz w:val="20"/>
        </w:rPr>
        <w:br w:type="column"/>
      </w:r>
      <w:r w:rsidRPr="001D680D">
        <w:rPr>
          <w:rFonts w:ascii="Times New Roman" w:hAnsi="Times New Roman"/>
          <w:b w:val="0"/>
          <w:sz w:val="20"/>
        </w:rPr>
        <w:t>della</w:t>
      </w:r>
    </w:p>
    <w:p w14:paraId="78C6F692" w14:textId="77777777" w:rsidR="004C1067" w:rsidRPr="001D680D" w:rsidRDefault="004C1067" w:rsidP="00A71B92">
      <w:pPr>
        <w:jc w:val="both"/>
        <w:rPr>
          <w:sz w:val="20"/>
        </w:rPr>
        <w:sectPr w:rsidR="004C1067" w:rsidRPr="001D680D">
          <w:type w:val="continuous"/>
          <w:pgSz w:w="11910" w:h="16840"/>
          <w:pgMar w:top="1080" w:right="880" w:bottom="1160" w:left="980" w:header="720" w:footer="720" w:gutter="0"/>
          <w:cols w:num="4" w:space="720" w:equalWidth="0">
            <w:col w:w="3431" w:space="40"/>
            <w:col w:w="2314" w:space="39"/>
            <w:col w:w="3042" w:space="40"/>
            <w:col w:w="1144"/>
          </w:cols>
        </w:sectPr>
      </w:pPr>
    </w:p>
    <w:p w14:paraId="03EE4337" w14:textId="5FB1A462" w:rsidR="004C1067" w:rsidRPr="001D680D" w:rsidRDefault="00A25AAC" w:rsidP="00A71B92">
      <w:pPr>
        <w:pStyle w:val="Corpotesto"/>
        <w:spacing w:line="263" w:lineRule="exact"/>
        <w:ind w:left="87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 w:val="0"/>
          <w:noProof/>
          <w:sz w:val="20"/>
          <w:lang w:bidi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3DDE50" wp14:editId="4D2A0293">
                <wp:simplePos x="0" y="0"/>
                <wp:positionH relativeFrom="page">
                  <wp:posOffset>2862580</wp:posOffset>
                </wp:positionH>
                <wp:positionV relativeFrom="paragraph">
                  <wp:posOffset>-160020</wp:posOffset>
                </wp:positionV>
                <wp:extent cx="141605" cy="141605"/>
                <wp:effectExtent l="0" t="0" r="0" b="0"/>
                <wp:wrapNone/>
                <wp:docPr id="1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F268A" id="Rectangle 17" o:spid="_x0000_s1026" style="position:absolute;margin-left:225.4pt;margin-top:-12.6pt;width:11.15pt;height:11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" filled="f" strokeweight=".72pt">
                <w10:wrap anchorx="page"/>
              </v:rect>
            </w:pict>
          </mc:Fallback>
        </mc:AlternateContent>
      </w:r>
      <w:r>
        <w:rPr>
          <w:rFonts w:ascii="Times New Roman" w:hAnsi="Times New Roman"/>
          <w:b w:val="0"/>
          <w:noProof/>
          <w:sz w:val="20"/>
          <w:lang w:bidi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8678C7" wp14:editId="78BED8B7">
                <wp:simplePos x="0" y="0"/>
                <wp:positionH relativeFrom="page">
                  <wp:posOffset>4402455</wp:posOffset>
                </wp:positionH>
                <wp:positionV relativeFrom="paragraph">
                  <wp:posOffset>-160020</wp:posOffset>
                </wp:positionV>
                <wp:extent cx="141605" cy="141605"/>
                <wp:effectExtent l="0" t="0" r="0" b="0"/>
                <wp:wrapNone/>
                <wp:docPr id="1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9ABEF" id="Rectangle 18" o:spid="_x0000_s1026" style="position:absolute;margin-left:346.65pt;margin-top:-12.6pt;width:11.15pt;height:11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" filled="f" strokeweight=".72pt">
                <w10:wrap anchorx="page"/>
              </v:rect>
            </w:pict>
          </mc:Fallback>
        </mc:AlternateContent>
      </w:r>
      <w:r>
        <w:rPr>
          <w:rFonts w:ascii="Times New Roman" w:hAnsi="Times New Roman"/>
          <w:b w:val="0"/>
          <w:noProof/>
          <w:sz w:val="20"/>
          <w:lang w:bidi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8D462B5" wp14:editId="1BE84FF0">
                <wp:simplePos x="0" y="0"/>
                <wp:positionH relativeFrom="page">
                  <wp:posOffset>6362700</wp:posOffset>
                </wp:positionH>
                <wp:positionV relativeFrom="paragraph">
                  <wp:posOffset>-160020</wp:posOffset>
                </wp:positionV>
                <wp:extent cx="141605" cy="141605"/>
                <wp:effectExtent l="0" t="0" r="0" b="0"/>
                <wp:wrapNone/>
                <wp:docPr id="1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5017E" id="Rectangle 19" o:spid="_x0000_s1026" style="position:absolute;margin-left:501pt;margin-top:-12.6pt;width:11.15pt;height:11.1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" filled="f" strokeweight=".72pt">
                <w10:wrap anchorx="page"/>
              </v:rect>
            </w:pict>
          </mc:Fallback>
        </mc:AlternateContent>
      </w:r>
      <w:r w:rsidR="004C1067" w:rsidRPr="001D680D">
        <w:rPr>
          <w:rFonts w:ascii="Times New Roman" w:hAnsi="Times New Roman"/>
          <w:b w:val="0"/>
          <w:sz w:val="20"/>
        </w:rPr>
        <w:t>società di professionisti, che seguiranno personalmente l’incarico saranno:</w:t>
      </w:r>
    </w:p>
    <w:p w14:paraId="66955857" w14:textId="77777777" w:rsidR="004C1067" w:rsidRDefault="004C1067" w:rsidP="004C1067">
      <w:pPr>
        <w:spacing w:line="263" w:lineRule="exact"/>
        <w:sectPr w:rsidR="004C1067">
          <w:type w:val="continuous"/>
          <w:pgSz w:w="11910" w:h="16840"/>
          <w:pgMar w:top="1080" w:right="880" w:bottom="1160" w:left="980" w:header="720" w:footer="720" w:gutter="0"/>
          <w:cols w:space="720"/>
        </w:sect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686"/>
        <w:gridCol w:w="1559"/>
        <w:gridCol w:w="2126"/>
        <w:gridCol w:w="1624"/>
      </w:tblGrid>
      <w:tr w:rsidR="004C1067" w14:paraId="42A5A713" w14:textId="77777777" w:rsidTr="004C1067">
        <w:trPr>
          <w:trHeight w:val="731"/>
        </w:trPr>
        <w:tc>
          <w:tcPr>
            <w:tcW w:w="708" w:type="dxa"/>
            <w:tcBorders>
              <w:bottom w:val="single" w:sz="6" w:space="0" w:color="000000"/>
            </w:tcBorders>
            <w:shd w:val="clear" w:color="auto" w:fill="E6E6E6"/>
          </w:tcPr>
          <w:p w14:paraId="0A6AE6C3" w14:textId="77777777" w:rsidR="004C1067" w:rsidRPr="004C1067" w:rsidRDefault="004C1067" w:rsidP="004C1067">
            <w:pPr>
              <w:pStyle w:val="TableParagraph"/>
              <w:spacing w:before="6"/>
              <w:rPr>
                <w:rFonts w:ascii="Calibri"/>
                <w:sz w:val="19"/>
              </w:rPr>
            </w:pPr>
          </w:p>
          <w:p w14:paraId="4223828F" w14:textId="77777777" w:rsidR="004C1067" w:rsidRPr="004C1067" w:rsidRDefault="004C1067" w:rsidP="004C1067">
            <w:pPr>
              <w:pStyle w:val="TableParagraph"/>
              <w:ind w:left="134"/>
              <w:rPr>
                <w:rFonts w:ascii="Calibri"/>
                <w:sz w:val="20"/>
              </w:rPr>
            </w:pPr>
            <w:r w:rsidRPr="004C1067">
              <w:rPr>
                <w:rFonts w:ascii="Calibri"/>
                <w:sz w:val="20"/>
              </w:rPr>
              <w:t>Num.</w:t>
            </w:r>
          </w:p>
        </w:tc>
        <w:tc>
          <w:tcPr>
            <w:tcW w:w="3686" w:type="dxa"/>
            <w:tcBorders>
              <w:bottom w:val="single" w:sz="6" w:space="0" w:color="000000"/>
            </w:tcBorders>
            <w:shd w:val="clear" w:color="auto" w:fill="E6E6E6"/>
          </w:tcPr>
          <w:p w14:paraId="675478DF" w14:textId="77777777" w:rsidR="004C1067" w:rsidRPr="004C1067" w:rsidRDefault="004C1067" w:rsidP="004C1067">
            <w:pPr>
              <w:pStyle w:val="TableParagraph"/>
              <w:spacing w:before="6"/>
              <w:rPr>
                <w:rFonts w:ascii="Calibri"/>
                <w:sz w:val="19"/>
              </w:rPr>
            </w:pPr>
          </w:p>
          <w:p w14:paraId="2EADE372" w14:textId="77777777" w:rsidR="004C1067" w:rsidRPr="004C1067" w:rsidRDefault="004C1067" w:rsidP="004C1067">
            <w:pPr>
              <w:pStyle w:val="TableParagraph"/>
              <w:ind w:left="501"/>
              <w:rPr>
                <w:rFonts w:ascii="Calibri" w:hAnsi="Calibri"/>
                <w:sz w:val="20"/>
              </w:rPr>
            </w:pPr>
            <w:r w:rsidRPr="004C1067">
              <w:rPr>
                <w:rFonts w:ascii="Calibri" w:hAnsi="Calibri"/>
                <w:sz w:val="20"/>
              </w:rPr>
              <w:t>Qualifica e generalità del Tecnico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E6E6E6"/>
          </w:tcPr>
          <w:p w14:paraId="5FFB5D7C" w14:textId="77777777" w:rsidR="004C1067" w:rsidRPr="004C1067" w:rsidRDefault="004C1067" w:rsidP="004C1067">
            <w:pPr>
              <w:pStyle w:val="TableParagraph"/>
              <w:spacing w:line="237" w:lineRule="auto"/>
              <w:ind w:left="154" w:right="140" w:firstLine="3"/>
              <w:jc w:val="center"/>
              <w:rPr>
                <w:rFonts w:ascii="Calibri"/>
                <w:sz w:val="20"/>
              </w:rPr>
            </w:pPr>
            <w:r w:rsidRPr="004C1067">
              <w:rPr>
                <w:rFonts w:ascii="Calibri"/>
                <w:sz w:val="20"/>
              </w:rPr>
              <w:t xml:space="preserve">Data di </w:t>
            </w:r>
            <w:r w:rsidRPr="004C1067">
              <w:rPr>
                <w:rFonts w:ascii="Calibri"/>
                <w:w w:val="95"/>
                <w:sz w:val="20"/>
              </w:rPr>
              <w:t>conseguimento</w:t>
            </w:r>
          </w:p>
          <w:p w14:paraId="493E4C6A" w14:textId="77777777" w:rsidR="004C1067" w:rsidRPr="004C1067" w:rsidRDefault="004C1067" w:rsidP="004C1067">
            <w:pPr>
              <w:pStyle w:val="TableParagraph"/>
              <w:spacing w:line="229" w:lineRule="exact"/>
              <w:ind w:left="292" w:right="279"/>
              <w:jc w:val="center"/>
              <w:rPr>
                <w:rFonts w:ascii="Calibri"/>
                <w:sz w:val="20"/>
              </w:rPr>
            </w:pPr>
            <w:r w:rsidRPr="004C1067">
              <w:rPr>
                <w:rFonts w:ascii="Calibri"/>
                <w:sz w:val="20"/>
              </w:rPr>
              <w:t>abilitazione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E6E6E6"/>
          </w:tcPr>
          <w:p w14:paraId="76066DB3" w14:textId="77777777" w:rsidR="004C1067" w:rsidRPr="004C1067" w:rsidRDefault="004C1067" w:rsidP="004C1067">
            <w:pPr>
              <w:pStyle w:val="TableParagraph"/>
              <w:spacing w:before="118"/>
              <w:ind w:left="518" w:right="220" w:hanging="269"/>
              <w:rPr>
                <w:rFonts w:ascii="Calibri"/>
                <w:sz w:val="20"/>
              </w:rPr>
            </w:pPr>
            <w:r w:rsidRPr="004C1067">
              <w:rPr>
                <w:rFonts w:ascii="Calibri"/>
                <w:sz w:val="20"/>
              </w:rPr>
              <w:t>Natura del rapporto professionale</w:t>
            </w:r>
          </w:p>
        </w:tc>
        <w:tc>
          <w:tcPr>
            <w:tcW w:w="1624" w:type="dxa"/>
            <w:tcBorders>
              <w:bottom w:val="single" w:sz="6" w:space="0" w:color="000000"/>
            </w:tcBorders>
            <w:shd w:val="clear" w:color="auto" w:fill="E6E6E6"/>
          </w:tcPr>
          <w:p w14:paraId="6FAB5B25" w14:textId="77777777" w:rsidR="004C1067" w:rsidRPr="004C1067" w:rsidRDefault="004C1067" w:rsidP="004C1067">
            <w:pPr>
              <w:pStyle w:val="TableParagraph"/>
              <w:spacing w:line="237" w:lineRule="auto"/>
              <w:ind w:left="411" w:right="109" w:hanging="264"/>
              <w:rPr>
                <w:rFonts w:ascii="Calibri" w:hAnsi="Calibri"/>
                <w:sz w:val="20"/>
              </w:rPr>
            </w:pPr>
            <w:r w:rsidRPr="004C1067">
              <w:rPr>
                <w:rFonts w:ascii="Calibri" w:hAnsi="Calibri"/>
                <w:sz w:val="20"/>
              </w:rPr>
              <w:t>N. ordine prof. e Città sede</w:t>
            </w:r>
          </w:p>
          <w:p w14:paraId="1BD482AB" w14:textId="77777777" w:rsidR="004C1067" w:rsidRPr="004C1067" w:rsidRDefault="004C1067" w:rsidP="004C1067">
            <w:pPr>
              <w:pStyle w:val="TableParagraph"/>
              <w:spacing w:line="229" w:lineRule="exact"/>
              <w:ind w:left="363"/>
              <w:rPr>
                <w:rFonts w:ascii="Calibri" w:hAnsi="Calibri"/>
                <w:sz w:val="20"/>
              </w:rPr>
            </w:pPr>
            <w:r w:rsidRPr="004C1067">
              <w:rPr>
                <w:rFonts w:ascii="Calibri" w:hAnsi="Calibri"/>
                <w:sz w:val="20"/>
              </w:rPr>
              <w:t>dell’Ordine</w:t>
            </w:r>
          </w:p>
        </w:tc>
      </w:tr>
      <w:tr w:rsidR="004C1067" w14:paraId="251660B4" w14:textId="77777777" w:rsidTr="004C1067">
        <w:trPr>
          <w:trHeight w:val="450"/>
        </w:trPr>
        <w:tc>
          <w:tcPr>
            <w:tcW w:w="708" w:type="dxa"/>
            <w:tcBorders>
              <w:top w:val="single" w:sz="6" w:space="0" w:color="000000"/>
            </w:tcBorders>
          </w:tcPr>
          <w:p w14:paraId="68074C48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6" w:space="0" w:color="000000"/>
            </w:tcBorders>
          </w:tcPr>
          <w:p w14:paraId="7B0651D3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14:paraId="3C7E0C88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</w:tcBorders>
          </w:tcPr>
          <w:p w14:paraId="4AB38111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  <w:tcBorders>
              <w:top w:val="single" w:sz="6" w:space="0" w:color="000000"/>
            </w:tcBorders>
          </w:tcPr>
          <w:p w14:paraId="636B43D6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7B1A36C1" w14:textId="77777777" w:rsidTr="004C1067">
        <w:trPr>
          <w:trHeight w:val="455"/>
        </w:trPr>
        <w:tc>
          <w:tcPr>
            <w:tcW w:w="708" w:type="dxa"/>
          </w:tcPr>
          <w:p w14:paraId="6688ABCF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24341CE9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7E45E205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59FCCFAD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52B81569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50EA918B" w14:textId="77777777" w:rsidTr="004C1067">
        <w:trPr>
          <w:trHeight w:val="453"/>
        </w:trPr>
        <w:tc>
          <w:tcPr>
            <w:tcW w:w="708" w:type="dxa"/>
          </w:tcPr>
          <w:p w14:paraId="37B3939C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7F328722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50771DC9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04BE7A5F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1A693387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6C9E5780" w14:textId="77777777" w:rsidTr="004C1067">
        <w:trPr>
          <w:trHeight w:val="453"/>
        </w:trPr>
        <w:tc>
          <w:tcPr>
            <w:tcW w:w="708" w:type="dxa"/>
          </w:tcPr>
          <w:p w14:paraId="51DE509F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58C7B668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00AD9B09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1F216749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5F842C24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541DE44F" w14:textId="77777777" w:rsidTr="004C1067">
        <w:trPr>
          <w:trHeight w:val="455"/>
        </w:trPr>
        <w:tc>
          <w:tcPr>
            <w:tcW w:w="708" w:type="dxa"/>
          </w:tcPr>
          <w:p w14:paraId="118FB9BF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51D58BC2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085F743C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50FAE4B5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4424D576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39D4DFCE" w14:textId="77777777" w:rsidTr="004C1067">
        <w:trPr>
          <w:trHeight w:val="453"/>
        </w:trPr>
        <w:tc>
          <w:tcPr>
            <w:tcW w:w="708" w:type="dxa"/>
          </w:tcPr>
          <w:p w14:paraId="19CC9FBD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5A18E4DC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0810A58A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01AB5BE7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25F16C4F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14:paraId="445AE3BE" w14:textId="77777777" w:rsidTr="004C1067">
        <w:trPr>
          <w:trHeight w:val="453"/>
        </w:trPr>
        <w:tc>
          <w:tcPr>
            <w:tcW w:w="708" w:type="dxa"/>
          </w:tcPr>
          <w:p w14:paraId="369AA8CB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3686" w:type="dxa"/>
          </w:tcPr>
          <w:p w14:paraId="664A4E1C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4BA36442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564A1AE2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  <w:tc>
          <w:tcPr>
            <w:tcW w:w="1624" w:type="dxa"/>
          </w:tcPr>
          <w:p w14:paraId="73F620F2" w14:textId="77777777" w:rsidR="004C1067" w:rsidRPr="004C1067" w:rsidRDefault="004C1067" w:rsidP="001E4057">
            <w:pPr>
              <w:pStyle w:val="TableParagraph"/>
              <w:rPr>
                <w:sz w:val="20"/>
              </w:rPr>
            </w:pPr>
          </w:p>
        </w:tc>
      </w:tr>
      <w:tr w:rsidR="004C1067" w:rsidRPr="00A71B92" w14:paraId="4D9F149F" w14:textId="77777777" w:rsidTr="004C1067">
        <w:trPr>
          <w:trHeight w:val="455"/>
        </w:trPr>
        <w:tc>
          <w:tcPr>
            <w:tcW w:w="708" w:type="dxa"/>
          </w:tcPr>
          <w:p w14:paraId="6DDFC55D" w14:textId="77777777" w:rsidR="004C1067" w:rsidRPr="00A71B92" w:rsidRDefault="004C1067" w:rsidP="00A71B92">
            <w:pPr>
              <w:pStyle w:val="TableParagraph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14:paraId="3CA37CB8" w14:textId="77777777" w:rsidR="004C1067" w:rsidRPr="00A71B92" w:rsidRDefault="004C1067" w:rsidP="00A71B92">
            <w:pPr>
              <w:pStyle w:val="TableParagraph"/>
              <w:jc w:val="both"/>
              <w:rPr>
                <w:sz w:val="20"/>
              </w:rPr>
            </w:pPr>
          </w:p>
        </w:tc>
        <w:tc>
          <w:tcPr>
            <w:tcW w:w="1559" w:type="dxa"/>
          </w:tcPr>
          <w:p w14:paraId="66F4631A" w14:textId="77777777" w:rsidR="004C1067" w:rsidRPr="00A71B92" w:rsidRDefault="004C1067" w:rsidP="00A71B92">
            <w:pPr>
              <w:pStyle w:val="TableParagraph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88AC87E" w14:textId="77777777" w:rsidR="004C1067" w:rsidRPr="00A71B92" w:rsidRDefault="004C1067" w:rsidP="00A71B92">
            <w:pPr>
              <w:pStyle w:val="TableParagraph"/>
              <w:jc w:val="both"/>
              <w:rPr>
                <w:sz w:val="20"/>
              </w:rPr>
            </w:pPr>
          </w:p>
        </w:tc>
        <w:tc>
          <w:tcPr>
            <w:tcW w:w="1624" w:type="dxa"/>
          </w:tcPr>
          <w:p w14:paraId="0F3A60C5" w14:textId="77777777" w:rsidR="004C1067" w:rsidRPr="00A71B92" w:rsidRDefault="004C1067" w:rsidP="00A71B92">
            <w:pPr>
              <w:pStyle w:val="TableParagraph"/>
              <w:jc w:val="both"/>
              <w:rPr>
                <w:sz w:val="20"/>
              </w:rPr>
            </w:pPr>
          </w:p>
        </w:tc>
      </w:tr>
    </w:tbl>
    <w:p w14:paraId="6AE6F44C" w14:textId="77777777" w:rsidR="004C1067" w:rsidRPr="00A71B92" w:rsidRDefault="004C1067" w:rsidP="00A71B92">
      <w:pPr>
        <w:pStyle w:val="Corpotesto"/>
        <w:spacing w:before="7"/>
        <w:jc w:val="both"/>
        <w:rPr>
          <w:b w:val="0"/>
          <w:sz w:val="14"/>
        </w:rPr>
      </w:pPr>
    </w:p>
    <w:p w14:paraId="3936EDF6" w14:textId="77777777" w:rsidR="004C1067" w:rsidRPr="00A71B92" w:rsidRDefault="004C1067" w:rsidP="00A71B92">
      <w:pPr>
        <w:pStyle w:val="Corpotesto"/>
        <w:spacing w:before="56"/>
        <w:ind w:left="580"/>
        <w:jc w:val="both"/>
        <w:rPr>
          <w:b w:val="0"/>
        </w:rPr>
      </w:pPr>
      <w:r w:rsidRPr="00A71B92">
        <w:rPr>
          <w:b w:val="0"/>
        </w:rPr>
        <w:t>e che la quota di partecipazione al raggruppamento, corrispondente alla percentuale di servizi che verranno eseguiti da ciascun concorrente è la seguente ……………………………………………….….</w:t>
      </w:r>
    </w:p>
    <w:p w14:paraId="0B53D501" w14:textId="77777777" w:rsidR="004C1067" w:rsidRPr="00A71B92" w:rsidRDefault="004C1067" w:rsidP="00A71B92">
      <w:pPr>
        <w:pStyle w:val="Corpotesto"/>
        <w:spacing w:before="1"/>
        <w:ind w:left="580"/>
        <w:jc w:val="both"/>
        <w:rPr>
          <w:b w:val="0"/>
        </w:rPr>
      </w:pPr>
      <w:r w:rsidRPr="00A71B92">
        <w:rPr>
          <w:b w:val="0"/>
        </w:rPr>
        <w:t>…………………………………………………………………………………………………………...</w:t>
      </w:r>
    </w:p>
    <w:p w14:paraId="2A1F4AA7" w14:textId="77777777" w:rsidR="004C1067" w:rsidRPr="00A71B92" w:rsidRDefault="004C1067" w:rsidP="00A71B92">
      <w:pPr>
        <w:pStyle w:val="Corpotesto"/>
        <w:ind w:left="580"/>
        <w:jc w:val="both"/>
        <w:rPr>
          <w:b w:val="0"/>
        </w:rPr>
      </w:pPr>
      <w:r w:rsidRPr="00A71B92">
        <w:rPr>
          <w:b w:val="0"/>
        </w:rPr>
        <w:t>…………………………………………………………………………………………………………</w:t>
      </w:r>
    </w:p>
    <w:p w14:paraId="0D7FA07E" w14:textId="77777777" w:rsidR="004C1067" w:rsidRPr="00A71B92" w:rsidRDefault="004C1067" w:rsidP="00A71B92">
      <w:pPr>
        <w:pStyle w:val="Corpotesto"/>
        <w:ind w:left="580"/>
        <w:jc w:val="both"/>
        <w:rPr>
          <w:b w:val="0"/>
        </w:rPr>
      </w:pPr>
      <w:r w:rsidRPr="00A71B92">
        <w:rPr>
          <w:b w:val="0"/>
        </w:rPr>
        <w:t>e la natura del servizio d’ingegneria che verrà eseguita da ciascun concorrente è la seguente</w:t>
      </w:r>
    </w:p>
    <w:p w14:paraId="743CC19C" w14:textId="77777777" w:rsidR="004C1067" w:rsidRPr="00A71B92" w:rsidRDefault="004C1067" w:rsidP="00A71B92">
      <w:pPr>
        <w:pStyle w:val="Corpotesto"/>
        <w:ind w:left="580"/>
        <w:jc w:val="both"/>
        <w:rPr>
          <w:b w:val="0"/>
        </w:rPr>
      </w:pPr>
      <w:r w:rsidRPr="00A71B92">
        <w:rPr>
          <w:b w:val="0"/>
        </w:rPr>
        <w:t>……………………………………………………………………………………………………………</w:t>
      </w:r>
    </w:p>
    <w:p w14:paraId="59DC7495" w14:textId="77777777" w:rsidR="004C1067" w:rsidRPr="00A71B92" w:rsidRDefault="004C1067" w:rsidP="00A71B92">
      <w:pPr>
        <w:pStyle w:val="Corpotesto"/>
        <w:spacing w:before="1"/>
        <w:ind w:left="580"/>
        <w:jc w:val="both"/>
        <w:rPr>
          <w:b w:val="0"/>
        </w:rPr>
      </w:pPr>
      <w:r w:rsidRPr="00A71B92">
        <w:rPr>
          <w:b w:val="0"/>
        </w:rPr>
        <w:t>……………………………………………………………………………………………………………</w:t>
      </w:r>
    </w:p>
    <w:p w14:paraId="79715C28" w14:textId="77777777" w:rsidR="004C1067" w:rsidRPr="00A71B92" w:rsidRDefault="004C1067" w:rsidP="00A71B92">
      <w:pPr>
        <w:pStyle w:val="Corpotesto"/>
        <w:spacing w:before="2"/>
        <w:jc w:val="both"/>
        <w:rPr>
          <w:b w:val="0"/>
        </w:rPr>
      </w:pPr>
    </w:p>
    <w:p w14:paraId="0CE9572E" w14:textId="77777777" w:rsidR="004C1067" w:rsidRPr="00A71B92" w:rsidRDefault="004C1067" w:rsidP="00A71B92">
      <w:pPr>
        <w:pStyle w:val="Corpotesto"/>
        <w:spacing w:before="1" w:line="237" w:lineRule="auto"/>
        <w:ind w:right="250"/>
        <w:jc w:val="both"/>
        <w:rPr>
          <w:b w:val="0"/>
        </w:rPr>
      </w:pPr>
      <w:r w:rsidRPr="00EE60FD">
        <w:rPr>
          <w:rFonts w:ascii="Calibri" w:hAnsi="Calibri"/>
          <w:sz w:val="24"/>
        </w:rPr>
        <w:t>i)</w:t>
      </w:r>
      <w:r w:rsidRPr="00A71B92">
        <w:rPr>
          <w:b w:val="0"/>
        </w:rPr>
        <w:t>di essere informato, ai sensi e per gli effetti di cui all’articolo 10 del D.Lgs. 30 giugno 2003, n. 196, che i dati personali raccolti saranno trattati, anche con strumenti informatici, esclusivamente nell’ambito del procedimento per il quale la presente dichiarazione viene</w:t>
      </w:r>
      <w:r w:rsidR="00C62560">
        <w:rPr>
          <w:b w:val="0"/>
        </w:rPr>
        <w:t xml:space="preserve"> </w:t>
      </w:r>
      <w:r w:rsidRPr="00A71B92">
        <w:rPr>
          <w:b w:val="0"/>
        </w:rPr>
        <w:t>resa;</w:t>
      </w:r>
    </w:p>
    <w:p w14:paraId="6EC241DF" w14:textId="77777777" w:rsidR="004C1067" w:rsidRDefault="004C1067" w:rsidP="004C1067">
      <w:pPr>
        <w:pStyle w:val="Corpotesto"/>
        <w:spacing w:before="1"/>
        <w:rPr>
          <w:sz w:val="16"/>
        </w:rPr>
      </w:pPr>
    </w:p>
    <w:p w14:paraId="2D65F0C3" w14:textId="77777777" w:rsidR="004C1067" w:rsidRDefault="004C1067" w:rsidP="004C1067">
      <w:pPr>
        <w:rPr>
          <w:sz w:val="16"/>
        </w:rPr>
        <w:sectPr w:rsidR="004C1067">
          <w:pgSz w:w="11910" w:h="16840"/>
          <w:pgMar w:top="1120" w:right="880" w:bottom="1160" w:left="980" w:header="0" w:footer="962" w:gutter="0"/>
          <w:cols w:space="720"/>
        </w:sectPr>
      </w:pPr>
    </w:p>
    <w:p w14:paraId="3AD24048" w14:textId="03433B6C" w:rsidR="004C1067" w:rsidRPr="00EE60FD" w:rsidRDefault="00A25AAC" w:rsidP="00A71B92">
      <w:pPr>
        <w:spacing w:before="71" w:line="291" w:lineRule="exact"/>
        <w:ind w:right="148"/>
        <w:rPr>
          <w:rFonts w:ascii="Calibri" w:hAnsi="Calibri" w:cs="Arial"/>
          <w:b/>
        </w:rPr>
      </w:pPr>
      <w:r>
        <w:rPr>
          <w:rFonts w:ascii="Calibri" w:hAnsi="Calibri" w:cs="Arial"/>
          <w:noProof/>
          <w:sz w:val="22"/>
          <w:lang w:bidi="it-I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6DB6955" wp14:editId="081E08C6">
                <wp:simplePos x="0" y="0"/>
                <wp:positionH relativeFrom="page">
                  <wp:posOffset>1183005</wp:posOffset>
                </wp:positionH>
                <wp:positionV relativeFrom="paragraph">
                  <wp:posOffset>71120</wp:posOffset>
                </wp:positionV>
                <wp:extent cx="141605" cy="141605"/>
                <wp:effectExtent l="0" t="0" r="0" b="0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C2EFE" id="Rectangle 20" o:spid="_x0000_s1026" style="position:absolute;margin-left:93.15pt;margin-top:5.6pt;width:11.15pt;height:11.1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" filled="f" strokeweight=".72pt">
                <w10:wrap anchorx="page"/>
              </v:rect>
            </w:pict>
          </mc:Fallback>
        </mc:AlternateContent>
      </w:r>
      <w:r w:rsidR="004C1067" w:rsidRPr="00EE60FD">
        <w:rPr>
          <w:rFonts w:ascii="Calibri" w:hAnsi="Calibri" w:cs="Arial"/>
          <w:b/>
        </w:rPr>
        <w:t>l)</w:t>
      </w:r>
    </w:p>
    <w:p w14:paraId="2EF8E306" w14:textId="77777777" w:rsidR="004C1067" w:rsidRPr="00A71B92" w:rsidRDefault="004C1067" w:rsidP="004C1067">
      <w:pPr>
        <w:pStyle w:val="Corpotesto"/>
        <w:spacing w:line="266" w:lineRule="exact"/>
        <w:ind w:left="580"/>
        <w:rPr>
          <w:b w:val="0"/>
        </w:rPr>
      </w:pPr>
      <w:r w:rsidRPr="00A71B92">
        <w:rPr>
          <w:b w:val="0"/>
        </w:rPr>
        <w:t>mod.;</w:t>
      </w:r>
    </w:p>
    <w:p w14:paraId="1D2A20FE" w14:textId="77777777" w:rsidR="004C1067" w:rsidRPr="00A71B92" w:rsidRDefault="004C1067" w:rsidP="002A185E">
      <w:pPr>
        <w:pStyle w:val="Corpotesto"/>
        <w:spacing w:before="90"/>
        <w:ind w:left="-13"/>
        <w:jc w:val="both"/>
        <w:rPr>
          <w:b w:val="0"/>
        </w:rPr>
      </w:pPr>
      <w:r>
        <w:br w:type="column"/>
      </w:r>
      <w:r w:rsidRPr="00A71B92">
        <w:rPr>
          <w:b w:val="0"/>
        </w:rPr>
        <w:t>⁭</w:t>
      </w:r>
      <w:r w:rsidRPr="00A71B92">
        <w:rPr>
          <w:b w:val="0"/>
          <w:spacing w:val="-1"/>
        </w:rPr>
        <w:t>d</w:t>
      </w:r>
      <w:r w:rsidRPr="00A71B92">
        <w:rPr>
          <w:b w:val="0"/>
        </w:rPr>
        <w:t>ic</w:t>
      </w:r>
      <w:r w:rsidRPr="00A71B92">
        <w:rPr>
          <w:b w:val="0"/>
          <w:spacing w:val="-1"/>
        </w:rPr>
        <w:t>h</w:t>
      </w:r>
      <w:r w:rsidRPr="00A71B92">
        <w:rPr>
          <w:b w:val="0"/>
        </w:rPr>
        <w:t>ia</w:t>
      </w:r>
      <w:r w:rsidRPr="00A71B92">
        <w:rPr>
          <w:b w:val="0"/>
          <w:spacing w:val="-1"/>
        </w:rPr>
        <w:t>r</w:t>
      </w:r>
      <w:r w:rsidRPr="00A71B92">
        <w:rPr>
          <w:b w:val="0"/>
        </w:rPr>
        <w:t>a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d</w:t>
      </w:r>
      <w:r w:rsidRPr="00A71B92">
        <w:rPr>
          <w:b w:val="0"/>
        </w:rPr>
        <w:t>i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n</w:t>
      </w:r>
      <w:r w:rsidRPr="00A71B92">
        <w:rPr>
          <w:b w:val="0"/>
          <w:spacing w:val="1"/>
        </w:rPr>
        <w:t>o</w:t>
      </w:r>
      <w:r w:rsidRPr="00A71B92">
        <w:rPr>
          <w:b w:val="0"/>
        </w:rPr>
        <w:t>n</w:t>
      </w:r>
      <w:r w:rsidR="00C62560">
        <w:rPr>
          <w:b w:val="0"/>
        </w:rPr>
        <w:t xml:space="preserve"> </w:t>
      </w:r>
      <w:r w:rsidRPr="00A71B92">
        <w:rPr>
          <w:b w:val="0"/>
        </w:rPr>
        <w:t>essersi</w:t>
      </w:r>
      <w:r w:rsidR="00C62560">
        <w:rPr>
          <w:b w:val="0"/>
        </w:rPr>
        <w:t xml:space="preserve"> </w:t>
      </w:r>
      <w:r w:rsidRPr="00A71B92">
        <w:rPr>
          <w:b w:val="0"/>
          <w:spacing w:val="-3"/>
        </w:rPr>
        <w:t>a</w:t>
      </w:r>
      <w:r w:rsidRPr="00A71B92">
        <w:rPr>
          <w:b w:val="0"/>
          <w:spacing w:val="-2"/>
        </w:rPr>
        <w:t>v</w:t>
      </w:r>
      <w:r w:rsidRPr="00A71B92">
        <w:rPr>
          <w:b w:val="0"/>
        </w:rPr>
        <w:t>valso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d</w:t>
      </w:r>
      <w:r w:rsidRPr="00A71B92">
        <w:rPr>
          <w:b w:val="0"/>
        </w:rPr>
        <w:t>i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p</w:t>
      </w:r>
      <w:r w:rsidRPr="00A71B92">
        <w:rPr>
          <w:b w:val="0"/>
        </w:rPr>
        <w:t>ia</w:t>
      </w:r>
      <w:r w:rsidRPr="00A71B92">
        <w:rPr>
          <w:b w:val="0"/>
          <w:spacing w:val="-2"/>
        </w:rPr>
        <w:t>n</w:t>
      </w:r>
      <w:r w:rsidRPr="00A71B92">
        <w:rPr>
          <w:b w:val="0"/>
        </w:rPr>
        <w:t>i</w:t>
      </w:r>
      <w:r w:rsidR="00C62560">
        <w:rPr>
          <w:b w:val="0"/>
        </w:rPr>
        <w:t xml:space="preserve"> </w:t>
      </w:r>
      <w:r w:rsidRPr="00A71B92">
        <w:rPr>
          <w:b w:val="0"/>
        </w:rPr>
        <w:t>i</w:t>
      </w:r>
      <w:r w:rsidRPr="00A71B92">
        <w:rPr>
          <w:b w:val="0"/>
          <w:spacing w:val="-1"/>
        </w:rPr>
        <w:t>nd</w:t>
      </w:r>
      <w:r w:rsidRPr="00A71B92">
        <w:rPr>
          <w:b w:val="0"/>
        </w:rPr>
        <w:t>ivid</w:t>
      </w:r>
      <w:r w:rsidRPr="00A71B92">
        <w:rPr>
          <w:b w:val="0"/>
          <w:spacing w:val="-1"/>
        </w:rPr>
        <w:t>u</w:t>
      </w:r>
      <w:r w:rsidRPr="00A71B92">
        <w:rPr>
          <w:b w:val="0"/>
        </w:rPr>
        <w:t>ali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d</w:t>
      </w:r>
      <w:r w:rsidRPr="00A71B92">
        <w:rPr>
          <w:b w:val="0"/>
        </w:rPr>
        <w:t>i</w:t>
      </w:r>
      <w:r w:rsidR="00C62560">
        <w:rPr>
          <w:b w:val="0"/>
        </w:rPr>
        <w:t xml:space="preserve"> </w:t>
      </w:r>
      <w:r w:rsidRPr="00A71B92">
        <w:rPr>
          <w:b w:val="0"/>
        </w:rPr>
        <w:t>e</w:t>
      </w:r>
      <w:r w:rsidRPr="00A71B92">
        <w:rPr>
          <w:b w:val="0"/>
          <w:spacing w:val="1"/>
        </w:rPr>
        <w:t>m</w:t>
      </w:r>
      <w:r w:rsidRPr="00A71B92">
        <w:rPr>
          <w:b w:val="0"/>
          <w:spacing w:val="-2"/>
        </w:rPr>
        <w:t>e</w:t>
      </w:r>
      <w:r w:rsidRPr="00A71B92">
        <w:rPr>
          <w:b w:val="0"/>
        </w:rPr>
        <w:t>rsio</w:t>
      </w:r>
      <w:r w:rsidRPr="00A71B92">
        <w:rPr>
          <w:b w:val="0"/>
          <w:spacing w:val="-1"/>
        </w:rPr>
        <w:t>n</w:t>
      </w:r>
      <w:r w:rsidRPr="00A71B92">
        <w:rPr>
          <w:b w:val="0"/>
        </w:rPr>
        <w:t>e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d</w:t>
      </w:r>
      <w:r w:rsidRPr="00A71B92">
        <w:rPr>
          <w:b w:val="0"/>
        </w:rPr>
        <w:t>i</w:t>
      </w:r>
      <w:r w:rsidR="00C62560">
        <w:rPr>
          <w:b w:val="0"/>
        </w:rPr>
        <w:t xml:space="preserve"> </w:t>
      </w:r>
      <w:r w:rsidRPr="00A71B92">
        <w:rPr>
          <w:b w:val="0"/>
        </w:rPr>
        <w:t>cui</w:t>
      </w:r>
      <w:r w:rsidR="00C62560">
        <w:rPr>
          <w:b w:val="0"/>
        </w:rPr>
        <w:t xml:space="preserve"> </w:t>
      </w:r>
      <w:r w:rsidRPr="00A71B92">
        <w:rPr>
          <w:b w:val="0"/>
        </w:rPr>
        <w:t>al</w:t>
      </w:r>
      <w:r w:rsidRPr="00A71B92">
        <w:rPr>
          <w:b w:val="0"/>
          <w:spacing w:val="-1"/>
        </w:rPr>
        <w:t>l</w:t>
      </w:r>
      <w:r w:rsidRPr="00A71B92">
        <w:rPr>
          <w:b w:val="0"/>
        </w:rPr>
        <w:t>a</w:t>
      </w:r>
      <w:r w:rsidR="00C62560">
        <w:rPr>
          <w:b w:val="0"/>
        </w:rPr>
        <w:t xml:space="preserve"> </w:t>
      </w:r>
      <w:r w:rsidRPr="00A71B92">
        <w:rPr>
          <w:b w:val="0"/>
        </w:rPr>
        <w:t>L.</w:t>
      </w:r>
      <w:r w:rsidR="00C62560">
        <w:rPr>
          <w:b w:val="0"/>
        </w:rPr>
        <w:t xml:space="preserve"> </w:t>
      </w:r>
      <w:r w:rsidRPr="00A71B92">
        <w:rPr>
          <w:b w:val="0"/>
          <w:spacing w:val="-2"/>
        </w:rPr>
        <w:t>3</w:t>
      </w:r>
      <w:r w:rsidRPr="00A71B92">
        <w:rPr>
          <w:b w:val="0"/>
        </w:rPr>
        <w:t>8</w:t>
      </w:r>
      <w:r w:rsidRPr="00A71B92">
        <w:rPr>
          <w:b w:val="0"/>
          <w:spacing w:val="-2"/>
        </w:rPr>
        <w:t>3</w:t>
      </w:r>
      <w:r w:rsidRPr="00A71B92">
        <w:rPr>
          <w:b w:val="0"/>
        </w:rPr>
        <w:t>/</w:t>
      </w:r>
      <w:r w:rsidRPr="00A71B92">
        <w:rPr>
          <w:b w:val="0"/>
          <w:spacing w:val="-2"/>
        </w:rPr>
        <w:t>2</w:t>
      </w:r>
      <w:r w:rsidRPr="00A71B92">
        <w:rPr>
          <w:b w:val="0"/>
        </w:rPr>
        <w:t>0</w:t>
      </w:r>
      <w:r w:rsidRPr="00A71B92">
        <w:rPr>
          <w:b w:val="0"/>
          <w:spacing w:val="-2"/>
        </w:rPr>
        <w:t>0</w:t>
      </w:r>
      <w:r w:rsidRPr="00A71B92">
        <w:rPr>
          <w:b w:val="0"/>
        </w:rPr>
        <w:t>1</w:t>
      </w:r>
      <w:r w:rsidR="00C62560">
        <w:rPr>
          <w:b w:val="0"/>
        </w:rPr>
        <w:t xml:space="preserve"> </w:t>
      </w:r>
      <w:r w:rsidRPr="00A71B92">
        <w:rPr>
          <w:b w:val="0"/>
        </w:rPr>
        <w:t>e</w:t>
      </w:r>
      <w:r w:rsidR="00C62560">
        <w:rPr>
          <w:b w:val="0"/>
        </w:rPr>
        <w:t xml:space="preserve"> </w:t>
      </w:r>
      <w:r w:rsidRPr="00A71B92">
        <w:rPr>
          <w:b w:val="0"/>
          <w:spacing w:val="-1"/>
        </w:rPr>
        <w:t>su</w:t>
      </w:r>
      <w:r w:rsidRPr="00A71B92">
        <w:rPr>
          <w:b w:val="0"/>
          <w:spacing w:val="-3"/>
        </w:rPr>
        <w:t>c</w:t>
      </w:r>
      <w:r w:rsidRPr="00A71B92">
        <w:rPr>
          <w:b w:val="0"/>
        </w:rPr>
        <w:t>c.</w:t>
      </w:r>
    </w:p>
    <w:p w14:paraId="74407282" w14:textId="77777777" w:rsidR="004C1067" w:rsidRPr="00A71B92" w:rsidRDefault="004C1067" w:rsidP="004C1067">
      <w:pPr>
        <w:pStyle w:val="Corpotesto"/>
        <w:spacing w:before="1"/>
        <w:rPr>
          <w:b w:val="0"/>
        </w:rPr>
      </w:pPr>
    </w:p>
    <w:p w14:paraId="6775D4F1" w14:textId="77777777" w:rsidR="004C1067" w:rsidRDefault="004C1067" w:rsidP="004C1067">
      <w:pPr>
        <w:pStyle w:val="Titolo21"/>
        <w:ind w:left="429"/>
        <w:jc w:val="left"/>
      </w:pPr>
      <w:r w:rsidRPr="00A71B92">
        <w:rPr>
          <w:b w:val="0"/>
        </w:rPr>
        <w:t>oppure</w:t>
      </w:r>
    </w:p>
    <w:p w14:paraId="2E771B29" w14:textId="77777777" w:rsidR="004C1067" w:rsidRDefault="004C1067" w:rsidP="004C1067">
      <w:pPr>
        <w:sectPr w:rsidR="004C1067" w:rsidSect="00A71B92">
          <w:type w:val="continuous"/>
          <w:pgSz w:w="11910" w:h="16840"/>
          <w:pgMar w:top="1080" w:right="880" w:bottom="1160" w:left="980" w:header="720" w:footer="720" w:gutter="0"/>
          <w:cols w:num="2" w:space="720" w:equalWidth="0">
            <w:col w:w="1141" w:space="2"/>
            <w:col w:w="8907"/>
          </w:cols>
        </w:sectPr>
      </w:pPr>
    </w:p>
    <w:p w14:paraId="2A59C62B" w14:textId="7A948650" w:rsidR="004C1067" w:rsidRDefault="00A25AAC" w:rsidP="00A71B92">
      <w:pPr>
        <w:pStyle w:val="Corpotesto"/>
        <w:ind w:left="580" w:right="150" w:firstLine="266"/>
        <w:jc w:val="both"/>
      </w:pPr>
      <w:r>
        <w:rPr>
          <w:noProof/>
          <w:lang w:bidi="it-IT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A64C8D5" wp14:editId="7281D9FC">
                <wp:simplePos x="0" y="0"/>
                <wp:positionH relativeFrom="page">
                  <wp:posOffset>1003300</wp:posOffset>
                </wp:positionH>
                <wp:positionV relativeFrom="paragraph">
                  <wp:posOffset>13970</wp:posOffset>
                </wp:positionV>
                <wp:extent cx="141605" cy="141605"/>
                <wp:effectExtent l="0" t="0" r="0" b="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F676A" id="Rectangle 2" o:spid="_x0000_s1026" style="position:absolute;margin-left:79pt;margin-top:1.1pt;width:11.15pt;height:11.1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" filled="f" strokeweight=".72pt">
                <w10:wrap anchorx="page"/>
              </v:rect>
            </w:pict>
          </mc:Fallback>
        </mc:AlternateContent>
      </w:r>
      <w:r w:rsidR="004C1067">
        <w:t xml:space="preserve">⁭ </w:t>
      </w:r>
      <w:r w:rsidR="004C1067" w:rsidRPr="00A71B92">
        <w:rPr>
          <w:b w:val="0"/>
        </w:rPr>
        <w:t>dichiara di essersi avvalso di piani individuali di emersione di cui alla L. 383/2001 e succ. mod., ma che il periodo di emersione si è concluso;</w:t>
      </w:r>
    </w:p>
    <w:p w14:paraId="51142408" w14:textId="77777777" w:rsidR="004C1067" w:rsidRDefault="004C1067" w:rsidP="004C1067">
      <w:pPr>
        <w:pStyle w:val="Corpotesto"/>
        <w:spacing w:before="3"/>
        <w:rPr>
          <w:sz w:val="16"/>
        </w:rPr>
      </w:pPr>
    </w:p>
    <w:p w14:paraId="0CB71A88" w14:textId="35092DFE" w:rsidR="004C1067" w:rsidRPr="00A71B92" w:rsidRDefault="00A25AAC" w:rsidP="004C1067">
      <w:pPr>
        <w:pStyle w:val="Paragrafoelenco"/>
        <w:widowControl w:val="0"/>
        <w:numPr>
          <w:ilvl w:val="0"/>
          <w:numId w:val="25"/>
        </w:numPr>
        <w:tabs>
          <w:tab w:val="left" w:pos="1129"/>
          <w:tab w:val="left" w:pos="1130"/>
        </w:tabs>
        <w:autoSpaceDE w:val="0"/>
        <w:autoSpaceDN w:val="0"/>
        <w:spacing w:before="72"/>
        <w:ind w:left="580"/>
        <w:contextualSpacing w:val="0"/>
        <w:jc w:val="left"/>
        <w:rPr>
          <w:lang w:val="it-IT"/>
        </w:rPr>
      </w:pPr>
      <w:r>
        <w:rPr>
          <w:noProof/>
          <w:lang w:bidi="it-IT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7795CE2" wp14:editId="0B1162D5">
                <wp:simplePos x="0" y="0"/>
                <wp:positionH relativeFrom="page">
                  <wp:posOffset>1183005</wp:posOffset>
                </wp:positionH>
                <wp:positionV relativeFrom="paragraph">
                  <wp:posOffset>71755</wp:posOffset>
                </wp:positionV>
                <wp:extent cx="141605" cy="141605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698B3" id="Rectangle 4" o:spid="_x0000_s1026" style="position:absolute;margin-left:93.15pt;margin-top:5.65pt;width:11.15pt;height:11.1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" filled="f" strokeweight=".72pt">
                <w10:wrap anchorx="page"/>
              </v:rect>
            </w:pict>
          </mc:Fallback>
        </mc:AlternateContent>
      </w:r>
      <w:r w:rsidR="004C1067" w:rsidRPr="004C1067">
        <w:rPr>
          <w:rFonts w:ascii="Arial" w:hAnsi="Arial"/>
          <w:lang w:val="it-IT"/>
        </w:rPr>
        <w:t xml:space="preserve">⁭ </w:t>
      </w:r>
      <w:r w:rsidR="004C1067" w:rsidRPr="00A71B92">
        <w:rPr>
          <w:spacing w:val="-1"/>
          <w:lang w:val="it-IT"/>
        </w:rPr>
        <w:t>d</w:t>
      </w:r>
      <w:r w:rsidR="004C1067" w:rsidRPr="004C1067">
        <w:rPr>
          <w:lang w:val="it-IT"/>
        </w:rPr>
        <w:t>ic</w:t>
      </w:r>
      <w:r w:rsidR="004C1067" w:rsidRPr="00A71B92">
        <w:rPr>
          <w:spacing w:val="-1"/>
          <w:lang w:val="it-IT"/>
        </w:rPr>
        <w:t>h</w:t>
      </w:r>
      <w:r w:rsidR="004C1067" w:rsidRPr="004C1067">
        <w:rPr>
          <w:lang w:val="it-IT"/>
        </w:rPr>
        <w:t>ia</w:t>
      </w:r>
      <w:r w:rsidR="004C1067" w:rsidRPr="00A71B92">
        <w:rPr>
          <w:spacing w:val="-1"/>
          <w:lang w:val="it-IT"/>
        </w:rPr>
        <w:t>r</w:t>
      </w:r>
      <w:r w:rsidR="004C1067" w:rsidRPr="004C1067">
        <w:rPr>
          <w:lang w:val="it-IT"/>
        </w:rPr>
        <w:t xml:space="preserve">a </w:t>
      </w:r>
      <w:r w:rsidR="004C1067" w:rsidRPr="00A71B92">
        <w:rPr>
          <w:spacing w:val="-1"/>
          <w:lang w:val="it-IT"/>
        </w:rPr>
        <w:t>d</w:t>
      </w:r>
      <w:r w:rsidR="004C1067" w:rsidRPr="004C1067">
        <w:rPr>
          <w:lang w:val="it-IT"/>
        </w:rPr>
        <w:t>i</w:t>
      </w:r>
      <w:r w:rsidR="00C62560">
        <w:rPr>
          <w:lang w:val="it-IT"/>
        </w:rPr>
        <w:t xml:space="preserve"> </w:t>
      </w:r>
      <w:r w:rsidR="004C1067" w:rsidRPr="004C1067">
        <w:rPr>
          <w:lang w:val="it-IT"/>
        </w:rPr>
        <w:t>a</w:t>
      </w:r>
      <w:r w:rsidR="004C1067" w:rsidRPr="00A71B92">
        <w:rPr>
          <w:spacing w:val="-1"/>
          <w:lang w:val="it-IT"/>
        </w:rPr>
        <w:t>u</w:t>
      </w:r>
      <w:r w:rsidR="004C1067" w:rsidRPr="004C1067">
        <w:rPr>
          <w:lang w:val="it-IT"/>
        </w:rPr>
        <w:t>t</w:t>
      </w:r>
      <w:r w:rsidR="004C1067" w:rsidRPr="00A71B92">
        <w:rPr>
          <w:spacing w:val="1"/>
          <w:lang w:val="it-IT"/>
        </w:rPr>
        <w:t>o</w:t>
      </w:r>
      <w:r w:rsidR="004C1067" w:rsidRPr="004C1067">
        <w:rPr>
          <w:lang w:val="it-IT"/>
        </w:rPr>
        <w:t>ri</w:t>
      </w:r>
      <w:r w:rsidR="004C1067" w:rsidRPr="00A71B92">
        <w:rPr>
          <w:spacing w:val="-2"/>
          <w:lang w:val="it-IT"/>
        </w:rPr>
        <w:t>z</w:t>
      </w:r>
      <w:r w:rsidR="004C1067" w:rsidRPr="00A71B92">
        <w:rPr>
          <w:spacing w:val="-1"/>
          <w:lang w:val="it-IT"/>
        </w:rPr>
        <w:t>z</w:t>
      </w:r>
      <w:r w:rsidR="004C1067" w:rsidRPr="004C1067">
        <w:rPr>
          <w:lang w:val="it-IT"/>
        </w:rPr>
        <w:t xml:space="preserve">are la </w:t>
      </w:r>
      <w:r w:rsidR="004C1067" w:rsidRPr="00A71B92">
        <w:rPr>
          <w:spacing w:val="-1"/>
          <w:lang w:val="it-IT"/>
        </w:rPr>
        <w:t>stazi</w:t>
      </w:r>
      <w:r w:rsidR="004C1067" w:rsidRPr="00A71B92">
        <w:rPr>
          <w:spacing w:val="1"/>
          <w:lang w:val="it-IT"/>
        </w:rPr>
        <w:t>o</w:t>
      </w:r>
      <w:r w:rsidR="004C1067" w:rsidRPr="00A71B92">
        <w:rPr>
          <w:spacing w:val="-1"/>
          <w:lang w:val="it-IT"/>
        </w:rPr>
        <w:t>n</w:t>
      </w:r>
      <w:r w:rsidR="004C1067" w:rsidRPr="004C1067">
        <w:rPr>
          <w:lang w:val="it-IT"/>
        </w:rPr>
        <w:t>e a</w:t>
      </w:r>
      <w:r w:rsidR="004C1067" w:rsidRPr="00A71B92">
        <w:rPr>
          <w:spacing w:val="-1"/>
          <w:lang w:val="it-IT"/>
        </w:rPr>
        <w:t>pp</w:t>
      </w:r>
      <w:r w:rsidR="004C1067" w:rsidRPr="004C1067">
        <w:rPr>
          <w:lang w:val="it-IT"/>
        </w:rPr>
        <w:t>alta</w:t>
      </w:r>
      <w:r w:rsidR="004C1067" w:rsidRPr="00A71B92">
        <w:rPr>
          <w:spacing w:val="-2"/>
          <w:lang w:val="it-IT"/>
        </w:rPr>
        <w:t>n</w:t>
      </w:r>
      <w:r w:rsidR="004C1067" w:rsidRPr="004C1067">
        <w:rPr>
          <w:lang w:val="it-IT"/>
        </w:rPr>
        <w:t>te a ri</w:t>
      </w:r>
      <w:r w:rsidR="004C1067" w:rsidRPr="00A71B92">
        <w:rPr>
          <w:spacing w:val="-4"/>
          <w:lang w:val="it-IT"/>
        </w:rPr>
        <w:t>l</w:t>
      </w:r>
      <w:r w:rsidR="004C1067" w:rsidRPr="004C1067">
        <w:rPr>
          <w:lang w:val="it-IT"/>
        </w:rPr>
        <w:t>ascia</w:t>
      </w:r>
      <w:r w:rsidR="004C1067" w:rsidRPr="00A71B92">
        <w:rPr>
          <w:spacing w:val="-1"/>
          <w:lang w:val="it-IT"/>
        </w:rPr>
        <w:t>r</w:t>
      </w:r>
      <w:r w:rsidR="004C1067" w:rsidRPr="004C1067">
        <w:rPr>
          <w:lang w:val="it-IT"/>
        </w:rPr>
        <w:t xml:space="preserve">e </w:t>
      </w:r>
      <w:r w:rsidR="004C1067" w:rsidRPr="00A71B92">
        <w:rPr>
          <w:spacing w:val="-3"/>
          <w:lang w:val="it-IT"/>
        </w:rPr>
        <w:t>c</w:t>
      </w:r>
      <w:r w:rsidR="004C1067" w:rsidRPr="00A71B92">
        <w:rPr>
          <w:spacing w:val="1"/>
          <w:lang w:val="it-IT"/>
        </w:rPr>
        <w:t>o</w:t>
      </w:r>
      <w:r w:rsidR="004C1067" w:rsidRPr="00A71B92">
        <w:rPr>
          <w:spacing w:val="-1"/>
          <w:lang w:val="it-IT"/>
        </w:rPr>
        <w:t>p</w:t>
      </w:r>
      <w:r w:rsidR="004C1067" w:rsidRPr="004C1067">
        <w:rPr>
          <w:lang w:val="it-IT"/>
        </w:rPr>
        <w:t xml:space="preserve">ia </w:t>
      </w:r>
      <w:r w:rsidR="004C1067" w:rsidRPr="00A71B92">
        <w:rPr>
          <w:spacing w:val="-1"/>
          <w:lang w:val="it-IT"/>
        </w:rPr>
        <w:t>d</w:t>
      </w:r>
      <w:r w:rsidR="004C1067" w:rsidRPr="004C1067">
        <w:rPr>
          <w:lang w:val="it-IT"/>
        </w:rPr>
        <w:t xml:space="preserve">i tutta la </w:t>
      </w:r>
      <w:r w:rsidR="004C1067" w:rsidRPr="00A71B92">
        <w:rPr>
          <w:spacing w:val="-1"/>
          <w:lang w:val="it-IT"/>
        </w:rPr>
        <w:t>d</w:t>
      </w:r>
      <w:r w:rsidR="004C1067" w:rsidRPr="00A71B92">
        <w:rPr>
          <w:spacing w:val="1"/>
          <w:lang w:val="it-IT"/>
        </w:rPr>
        <w:t>o</w:t>
      </w:r>
      <w:r w:rsidR="004C1067" w:rsidRPr="004C1067">
        <w:rPr>
          <w:lang w:val="it-IT"/>
        </w:rPr>
        <w:t>cu</w:t>
      </w:r>
      <w:r w:rsidR="004C1067" w:rsidRPr="00A71B92">
        <w:rPr>
          <w:spacing w:val="-2"/>
          <w:lang w:val="it-IT"/>
        </w:rPr>
        <w:t>m</w:t>
      </w:r>
      <w:r w:rsidR="004C1067" w:rsidRPr="004C1067">
        <w:rPr>
          <w:lang w:val="it-IT"/>
        </w:rPr>
        <w:t>enta</w:t>
      </w:r>
      <w:r w:rsidR="004C1067" w:rsidRPr="00A71B92">
        <w:rPr>
          <w:spacing w:val="-1"/>
          <w:lang w:val="it-IT"/>
        </w:rPr>
        <w:t>z</w:t>
      </w:r>
      <w:r w:rsidR="004C1067" w:rsidRPr="004C1067">
        <w:rPr>
          <w:lang w:val="it-IT"/>
        </w:rPr>
        <w:t>io</w:t>
      </w:r>
      <w:r w:rsidR="004C1067" w:rsidRPr="00A71B92">
        <w:rPr>
          <w:spacing w:val="-4"/>
          <w:lang w:val="it-IT"/>
        </w:rPr>
        <w:t>n</w:t>
      </w:r>
      <w:r w:rsidR="004C1067" w:rsidRPr="004C1067">
        <w:rPr>
          <w:lang w:val="it-IT"/>
        </w:rPr>
        <w:t>e</w:t>
      </w:r>
      <w:r>
        <w:rPr>
          <w:lang w:val="it-IT"/>
        </w:rPr>
        <w:t xml:space="preserve"> </w:t>
      </w:r>
      <w:r w:rsidR="004C1067" w:rsidRPr="00A71B92">
        <w:rPr>
          <w:lang w:val="it-IT"/>
        </w:rPr>
        <w:t>presentata per la partecipazione alla gara, qualora un partecipante alla gara eserciti, ai sensi della L. 07.08.1990, n° 241, la facoltà di “accesso agli atti”;</w:t>
      </w:r>
    </w:p>
    <w:p w14:paraId="67817BCA" w14:textId="77777777" w:rsidR="004C1067" w:rsidRDefault="004C1067" w:rsidP="004C1067">
      <w:pPr>
        <w:pStyle w:val="Corpotesto"/>
      </w:pPr>
    </w:p>
    <w:p w14:paraId="6D76F0E9" w14:textId="726DE8F3" w:rsidR="004C1067" w:rsidRPr="004C1067" w:rsidRDefault="004C1067" w:rsidP="00A71B92">
      <w:pPr>
        <w:pStyle w:val="Paragrafoelenco"/>
        <w:widowControl w:val="0"/>
        <w:numPr>
          <w:ilvl w:val="0"/>
          <w:numId w:val="25"/>
        </w:numPr>
        <w:tabs>
          <w:tab w:val="left" w:pos="862"/>
        </w:tabs>
        <w:autoSpaceDE w:val="0"/>
        <w:autoSpaceDN w:val="0"/>
        <w:spacing w:line="235" w:lineRule="auto"/>
        <w:ind w:left="142" w:right="250" w:hanging="68"/>
        <w:contextualSpacing w:val="0"/>
        <w:jc w:val="left"/>
        <w:rPr>
          <w:lang w:val="it-IT"/>
        </w:rPr>
      </w:pPr>
      <w:r w:rsidRPr="004C1067">
        <w:rPr>
          <w:lang w:val="it-IT"/>
        </w:rPr>
        <w:t>dichiara l’assunzione di tutti gli obblighi di tracciabilità dei flussi finanziari di cui all’art. 3 della L. 13.08.2010 n° 136 e</w:t>
      </w:r>
      <w:r w:rsidR="00A25AAC">
        <w:rPr>
          <w:lang w:val="it-IT"/>
        </w:rPr>
        <w:t xml:space="preserve"> </w:t>
      </w:r>
      <w:r w:rsidRPr="004C1067">
        <w:rPr>
          <w:lang w:val="it-IT"/>
        </w:rPr>
        <w:t>s.m.i.;</w:t>
      </w:r>
    </w:p>
    <w:p w14:paraId="07051681" w14:textId="77777777" w:rsidR="004C1067" w:rsidRDefault="004C1067" w:rsidP="004C1067">
      <w:pPr>
        <w:pStyle w:val="Corpotesto"/>
        <w:spacing w:before="5"/>
        <w:rPr>
          <w:sz w:val="17"/>
        </w:rPr>
      </w:pPr>
    </w:p>
    <w:p w14:paraId="693D1014" w14:textId="77777777" w:rsidR="004C1067" w:rsidRDefault="004C1067" w:rsidP="004C1067">
      <w:pPr>
        <w:rPr>
          <w:sz w:val="17"/>
        </w:rPr>
        <w:sectPr w:rsidR="004C1067">
          <w:type w:val="continuous"/>
          <w:pgSz w:w="11910" w:h="16840"/>
          <w:pgMar w:top="1080" w:right="880" w:bottom="1160" w:left="980" w:header="720" w:footer="720" w:gutter="0"/>
          <w:cols w:space="720"/>
        </w:sectPr>
      </w:pPr>
    </w:p>
    <w:p w14:paraId="669EB877" w14:textId="0198E11D" w:rsidR="004C1067" w:rsidRDefault="00A25AAC" w:rsidP="004C1067">
      <w:pPr>
        <w:spacing w:before="56"/>
        <w:ind w:left="152"/>
        <w:rPr>
          <w:b/>
          <w:i/>
        </w:rPr>
      </w:pPr>
      <w:r>
        <w:rPr>
          <w:noProof/>
          <w:lang w:bidi="it-IT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15ED2B36" wp14:editId="3D8A66DC">
                <wp:simplePos x="0" y="0"/>
                <wp:positionH relativeFrom="page">
                  <wp:posOffset>2578100</wp:posOffset>
                </wp:positionH>
                <wp:positionV relativeFrom="paragraph">
                  <wp:posOffset>67945</wp:posOffset>
                </wp:positionV>
                <wp:extent cx="934085" cy="92075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085" cy="920750"/>
                          <a:chOff x="4060" y="107"/>
                          <a:chExt cx="1471" cy="1450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4065" y="112"/>
                            <a:ext cx="1461" cy="1440"/>
                          </a:xfrm>
                          <a:custGeom>
                            <a:avLst/>
                            <a:gdLst>
                              <a:gd name="T0" fmla="+- 0 4721 4065"/>
                              <a:gd name="T1" fmla="*/ T0 w 1461"/>
                              <a:gd name="T2" fmla="+- 0 116 112"/>
                              <a:gd name="T3" fmla="*/ 116 h 1440"/>
                              <a:gd name="T4" fmla="+- 0 4578 4065"/>
                              <a:gd name="T5" fmla="*/ T4 w 1461"/>
                              <a:gd name="T6" fmla="+- 0 145 112"/>
                              <a:gd name="T7" fmla="*/ 145 h 1440"/>
                              <a:gd name="T8" fmla="+- 0 4447 4065"/>
                              <a:gd name="T9" fmla="*/ T8 w 1461"/>
                              <a:gd name="T10" fmla="+- 0 199 112"/>
                              <a:gd name="T11" fmla="*/ 199 h 1440"/>
                              <a:gd name="T12" fmla="+- 0 4331 4065"/>
                              <a:gd name="T13" fmla="*/ T12 w 1461"/>
                              <a:gd name="T14" fmla="+- 0 277 112"/>
                              <a:gd name="T15" fmla="*/ 277 h 1440"/>
                              <a:gd name="T16" fmla="+- 0 4232 4065"/>
                              <a:gd name="T17" fmla="*/ T16 w 1461"/>
                              <a:gd name="T18" fmla="+- 0 375 112"/>
                              <a:gd name="T19" fmla="*/ 375 h 1440"/>
                              <a:gd name="T20" fmla="+- 0 4153 4065"/>
                              <a:gd name="T21" fmla="*/ T20 w 1461"/>
                              <a:gd name="T22" fmla="+- 0 489 112"/>
                              <a:gd name="T23" fmla="*/ 489 h 1440"/>
                              <a:gd name="T24" fmla="+- 0 4098 4065"/>
                              <a:gd name="T25" fmla="*/ T24 w 1461"/>
                              <a:gd name="T26" fmla="+- 0 618 112"/>
                              <a:gd name="T27" fmla="*/ 618 h 1440"/>
                              <a:gd name="T28" fmla="+- 0 4069 4065"/>
                              <a:gd name="T29" fmla="*/ T28 w 1461"/>
                              <a:gd name="T30" fmla="+- 0 759 112"/>
                              <a:gd name="T31" fmla="*/ 759 h 1440"/>
                              <a:gd name="T32" fmla="+- 0 4069 4065"/>
                              <a:gd name="T33" fmla="*/ T32 w 1461"/>
                              <a:gd name="T34" fmla="+- 0 906 112"/>
                              <a:gd name="T35" fmla="*/ 906 h 1440"/>
                              <a:gd name="T36" fmla="+- 0 4098 4065"/>
                              <a:gd name="T37" fmla="*/ T36 w 1461"/>
                              <a:gd name="T38" fmla="+- 0 1047 112"/>
                              <a:gd name="T39" fmla="*/ 1047 h 1440"/>
                              <a:gd name="T40" fmla="+- 0 4153 4065"/>
                              <a:gd name="T41" fmla="*/ T40 w 1461"/>
                              <a:gd name="T42" fmla="+- 0 1176 112"/>
                              <a:gd name="T43" fmla="*/ 1176 h 1440"/>
                              <a:gd name="T44" fmla="+- 0 4232 4065"/>
                              <a:gd name="T45" fmla="*/ T44 w 1461"/>
                              <a:gd name="T46" fmla="+- 0 1290 112"/>
                              <a:gd name="T47" fmla="*/ 1290 h 1440"/>
                              <a:gd name="T48" fmla="+- 0 4331 4065"/>
                              <a:gd name="T49" fmla="*/ T48 w 1461"/>
                              <a:gd name="T50" fmla="+- 0 1388 112"/>
                              <a:gd name="T51" fmla="*/ 1388 h 1440"/>
                              <a:gd name="T52" fmla="+- 0 4447 4065"/>
                              <a:gd name="T53" fmla="*/ T52 w 1461"/>
                              <a:gd name="T54" fmla="+- 0 1466 112"/>
                              <a:gd name="T55" fmla="*/ 1466 h 1440"/>
                              <a:gd name="T56" fmla="+- 0 4578 4065"/>
                              <a:gd name="T57" fmla="*/ T56 w 1461"/>
                              <a:gd name="T58" fmla="+- 0 1520 112"/>
                              <a:gd name="T59" fmla="*/ 1520 h 1440"/>
                              <a:gd name="T60" fmla="+- 0 4721 4065"/>
                              <a:gd name="T61" fmla="*/ T60 w 1461"/>
                              <a:gd name="T62" fmla="+- 0 1549 112"/>
                              <a:gd name="T63" fmla="*/ 1549 h 1440"/>
                              <a:gd name="T64" fmla="+- 0 4870 4065"/>
                              <a:gd name="T65" fmla="*/ T64 w 1461"/>
                              <a:gd name="T66" fmla="+- 0 1549 112"/>
                              <a:gd name="T67" fmla="*/ 1549 h 1440"/>
                              <a:gd name="T68" fmla="+- 0 5013 4065"/>
                              <a:gd name="T69" fmla="*/ T68 w 1461"/>
                              <a:gd name="T70" fmla="+- 0 1520 112"/>
                              <a:gd name="T71" fmla="*/ 1520 h 1440"/>
                              <a:gd name="T72" fmla="+- 0 5144 4065"/>
                              <a:gd name="T73" fmla="*/ T72 w 1461"/>
                              <a:gd name="T74" fmla="+- 0 1466 112"/>
                              <a:gd name="T75" fmla="*/ 1466 h 1440"/>
                              <a:gd name="T76" fmla="+- 0 5260 4065"/>
                              <a:gd name="T77" fmla="*/ T76 w 1461"/>
                              <a:gd name="T78" fmla="+- 0 1388 112"/>
                              <a:gd name="T79" fmla="*/ 1388 h 1440"/>
                              <a:gd name="T80" fmla="+- 0 5359 4065"/>
                              <a:gd name="T81" fmla="*/ T80 w 1461"/>
                              <a:gd name="T82" fmla="+- 0 1290 112"/>
                              <a:gd name="T83" fmla="*/ 1290 h 1440"/>
                              <a:gd name="T84" fmla="+- 0 5438 4065"/>
                              <a:gd name="T85" fmla="*/ T84 w 1461"/>
                              <a:gd name="T86" fmla="+- 0 1176 112"/>
                              <a:gd name="T87" fmla="*/ 1176 h 1440"/>
                              <a:gd name="T88" fmla="+- 0 5493 4065"/>
                              <a:gd name="T89" fmla="*/ T88 w 1461"/>
                              <a:gd name="T90" fmla="+- 0 1047 112"/>
                              <a:gd name="T91" fmla="*/ 1047 h 1440"/>
                              <a:gd name="T92" fmla="+- 0 5522 4065"/>
                              <a:gd name="T93" fmla="*/ T92 w 1461"/>
                              <a:gd name="T94" fmla="+- 0 906 112"/>
                              <a:gd name="T95" fmla="*/ 906 h 1440"/>
                              <a:gd name="T96" fmla="+- 0 5522 4065"/>
                              <a:gd name="T97" fmla="*/ T96 w 1461"/>
                              <a:gd name="T98" fmla="+- 0 759 112"/>
                              <a:gd name="T99" fmla="*/ 759 h 1440"/>
                              <a:gd name="T100" fmla="+- 0 5493 4065"/>
                              <a:gd name="T101" fmla="*/ T100 w 1461"/>
                              <a:gd name="T102" fmla="+- 0 618 112"/>
                              <a:gd name="T103" fmla="*/ 618 h 1440"/>
                              <a:gd name="T104" fmla="+- 0 5438 4065"/>
                              <a:gd name="T105" fmla="*/ T104 w 1461"/>
                              <a:gd name="T106" fmla="+- 0 489 112"/>
                              <a:gd name="T107" fmla="*/ 489 h 1440"/>
                              <a:gd name="T108" fmla="+- 0 5359 4065"/>
                              <a:gd name="T109" fmla="*/ T108 w 1461"/>
                              <a:gd name="T110" fmla="+- 0 375 112"/>
                              <a:gd name="T111" fmla="*/ 375 h 1440"/>
                              <a:gd name="T112" fmla="+- 0 5260 4065"/>
                              <a:gd name="T113" fmla="*/ T112 w 1461"/>
                              <a:gd name="T114" fmla="+- 0 277 112"/>
                              <a:gd name="T115" fmla="*/ 277 h 1440"/>
                              <a:gd name="T116" fmla="+- 0 5144 4065"/>
                              <a:gd name="T117" fmla="*/ T116 w 1461"/>
                              <a:gd name="T118" fmla="+- 0 199 112"/>
                              <a:gd name="T119" fmla="*/ 199 h 1440"/>
                              <a:gd name="T120" fmla="+- 0 5013 4065"/>
                              <a:gd name="T121" fmla="*/ T120 w 1461"/>
                              <a:gd name="T122" fmla="+- 0 145 112"/>
                              <a:gd name="T123" fmla="*/ 145 h 1440"/>
                              <a:gd name="T124" fmla="+- 0 4870 4065"/>
                              <a:gd name="T125" fmla="*/ T124 w 1461"/>
                              <a:gd name="T126" fmla="+- 0 116 112"/>
                              <a:gd name="T127" fmla="*/ 11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61" h="1440">
                                <a:moveTo>
                                  <a:pt x="730" y="0"/>
                                </a:moveTo>
                                <a:lnTo>
                                  <a:pt x="656" y="4"/>
                                </a:lnTo>
                                <a:lnTo>
                                  <a:pt x="583" y="15"/>
                                </a:lnTo>
                                <a:lnTo>
                                  <a:pt x="513" y="33"/>
                                </a:lnTo>
                                <a:lnTo>
                                  <a:pt x="446" y="57"/>
                                </a:lnTo>
                                <a:lnTo>
                                  <a:pt x="382" y="87"/>
                                </a:lnTo>
                                <a:lnTo>
                                  <a:pt x="322" y="123"/>
                                </a:lnTo>
                                <a:lnTo>
                                  <a:pt x="266" y="165"/>
                                </a:lnTo>
                                <a:lnTo>
                                  <a:pt x="214" y="211"/>
                                </a:lnTo>
                                <a:lnTo>
                                  <a:pt x="167" y="263"/>
                                </a:lnTo>
                                <a:lnTo>
                                  <a:pt x="125" y="318"/>
                                </a:lnTo>
                                <a:lnTo>
                                  <a:pt x="88" y="377"/>
                                </a:lnTo>
                                <a:lnTo>
                                  <a:pt x="57" y="440"/>
                                </a:lnTo>
                                <a:lnTo>
                                  <a:pt x="33" y="506"/>
                                </a:lnTo>
                                <a:lnTo>
                                  <a:pt x="15" y="575"/>
                                </a:lnTo>
                                <a:lnTo>
                                  <a:pt x="4" y="647"/>
                                </a:lnTo>
                                <a:lnTo>
                                  <a:pt x="0" y="720"/>
                                </a:lnTo>
                                <a:lnTo>
                                  <a:pt x="4" y="794"/>
                                </a:lnTo>
                                <a:lnTo>
                                  <a:pt x="15" y="866"/>
                                </a:lnTo>
                                <a:lnTo>
                                  <a:pt x="33" y="935"/>
                                </a:lnTo>
                                <a:lnTo>
                                  <a:pt x="57" y="1001"/>
                                </a:lnTo>
                                <a:lnTo>
                                  <a:pt x="88" y="1064"/>
                                </a:lnTo>
                                <a:lnTo>
                                  <a:pt x="125" y="1123"/>
                                </a:lnTo>
                                <a:lnTo>
                                  <a:pt x="167" y="1178"/>
                                </a:lnTo>
                                <a:lnTo>
                                  <a:pt x="214" y="1230"/>
                                </a:lnTo>
                                <a:lnTo>
                                  <a:pt x="266" y="1276"/>
                                </a:lnTo>
                                <a:lnTo>
                                  <a:pt x="322" y="1317"/>
                                </a:lnTo>
                                <a:lnTo>
                                  <a:pt x="382" y="1354"/>
                                </a:lnTo>
                                <a:lnTo>
                                  <a:pt x="446" y="1384"/>
                                </a:lnTo>
                                <a:lnTo>
                                  <a:pt x="513" y="1408"/>
                                </a:lnTo>
                                <a:lnTo>
                                  <a:pt x="583" y="1426"/>
                                </a:lnTo>
                                <a:lnTo>
                                  <a:pt x="656" y="1437"/>
                                </a:lnTo>
                                <a:lnTo>
                                  <a:pt x="730" y="1440"/>
                                </a:lnTo>
                                <a:lnTo>
                                  <a:pt x="805" y="1437"/>
                                </a:lnTo>
                                <a:lnTo>
                                  <a:pt x="878" y="1426"/>
                                </a:lnTo>
                                <a:lnTo>
                                  <a:pt x="948" y="1408"/>
                                </a:lnTo>
                                <a:lnTo>
                                  <a:pt x="1015" y="1384"/>
                                </a:lnTo>
                                <a:lnTo>
                                  <a:pt x="1079" y="1354"/>
                                </a:lnTo>
                                <a:lnTo>
                                  <a:pt x="1139" y="1317"/>
                                </a:lnTo>
                                <a:lnTo>
                                  <a:pt x="1195" y="1276"/>
                                </a:lnTo>
                                <a:lnTo>
                                  <a:pt x="1247" y="1230"/>
                                </a:lnTo>
                                <a:lnTo>
                                  <a:pt x="1294" y="1178"/>
                                </a:lnTo>
                                <a:lnTo>
                                  <a:pt x="1336" y="1123"/>
                                </a:lnTo>
                                <a:lnTo>
                                  <a:pt x="1373" y="1064"/>
                                </a:lnTo>
                                <a:lnTo>
                                  <a:pt x="1404" y="1001"/>
                                </a:lnTo>
                                <a:lnTo>
                                  <a:pt x="1428" y="935"/>
                                </a:lnTo>
                                <a:lnTo>
                                  <a:pt x="1446" y="866"/>
                                </a:lnTo>
                                <a:lnTo>
                                  <a:pt x="1457" y="794"/>
                                </a:lnTo>
                                <a:lnTo>
                                  <a:pt x="1461" y="720"/>
                                </a:lnTo>
                                <a:lnTo>
                                  <a:pt x="1457" y="647"/>
                                </a:lnTo>
                                <a:lnTo>
                                  <a:pt x="1446" y="575"/>
                                </a:lnTo>
                                <a:lnTo>
                                  <a:pt x="1428" y="506"/>
                                </a:lnTo>
                                <a:lnTo>
                                  <a:pt x="1404" y="440"/>
                                </a:lnTo>
                                <a:lnTo>
                                  <a:pt x="1373" y="377"/>
                                </a:lnTo>
                                <a:lnTo>
                                  <a:pt x="1336" y="318"/>
                                </a:lnTo>
                                <a:lnTo>
                                  <a:pt x="1294" y="263"/>
                                </a:lnTo>
                                <a:lnTo>
                                  <a:pt x="1247" y="211"/>
                                </a:lnTo>
                                <a:lnTo>
                                  <a:pt x="1195" y="165"/>
                                </a:lnTo>
                                <a:lnTo>
                                  <a:pt x="1139" y="123"/>
                                </a:lnTo>
                                <a:lnTo>
                                  <a:pt x="1079" y="87"/>
                                </a:lnTo>
                                <a:lnTo>
                                  <a:pt x="1015" y="57"/>
                                </a:lnTo>
                                <a:lnTo>
                                  <a:pt x="948" y="33"/>
                                </a:lnTo>
                                <a:lnTo>
                                  <a:pt x="878" y="15"/>
                                </a:lnTo>
                                <a:lnTo>
                                  <a:pt x="805" y="4"/>
                                </a:lnTo>
                                <a:lnTo>
                                  <a:pt x="7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4065" y="112"/>
                            <a:ext cx="1461" cy="1440"/>
                          </a:xfrm>
                          <a:custGeom>
                            <a:avLst/>
                            <a:gdLst>
                              <a:gd name="T0" fmla="+- 0 4721 4065"/>
                              <a:gd name="T1" fmla="*/ T0 w 1461"/>
                              <a:gd name="T2" fmla="+- 0 116 112"/>
                              <a:gd name="T3" fmla="*/ 116 h 1440"/>
                              <a:gd name="T4" fmla="+- 0 4578 4065"/>
                              <a:gd name="T5" fmla="*/ T4 w 1461"/>
                              <a:gd name="T6" fmla="+- 0 145 112"/>
                              <a:gd name="T7" fmla="*/ 145 h 1440"/>
                              <a:gd name="T8" fmla="+- 0 4447 4065"/>
                              <a:gd name="T9" fmla="*/ T8 w 1461"/>
                              <a:gd name="T10" fmla="+- 0 199 112"/>
                              <a:gd name="T11" fmla="*/ 199 h 1440"/>
                              <a:gd name="T12" fmla="+- 0 4331 4065"/>
                              <a:gd name="T13" fmla="*/ T12 w 1461"/>
                              <a:gd name="T14" fmla="+- 0 277 112"/>
                              <a:gd name="T15" fmla="*/ 277 h 1440"/>
                              <a:gd name="T16" fmla="+- 0 4232 4065"/>
                              <a:gd name="T17" fmla="*/ T16 w 1461"/>
                              <a:gd name="T18" fmla="+- 0 375 112"/>
                              <a:gd name="T19" fmla="*/ 375 h 1440"/>
                              <a:gd name="T20" fmla="+- 0 4153 4065"/>
                              <a:gd name="T21" fmla="*/ T20 w 1461"/>
                              <a:gd name="T22" fmla="+- 0 489 112"/>
                              <a:gd name="T23" fmla="*/ 489 h 1440"/>
                              <a:gd name="T24" fmla="+- 0 4098 4065"/>
                              <a:gd name="T25" fmla="*/ T24 w 1461"/>
                              <a:gd name="T26" fmla="+- 0 618 112"/>
                              <a:gd name="T27" fmla="*/ 618 h 1440"/>
                              <a:gd name="T28" fmla="+- 0 4069 4065"/>
                              <a:gd name="T29" fmla="*/ T28 w 1461"/>
                              <a:gd name="T30" fmla="+- 0 759 112"/>
                              <a:gd name="T31" fmla="*/ 759 h 1440"/>
                              <a:gd name="T32" fmla="+- 0 4069 4065"/>
                              <a:gd name="T33" fmla="*/ T32 w 1461"/>
                              <a:gd name="T34" fmla="+- 0 906 112"/>
                              <a:gd name="T35" fmla="*/ 906 h 1440"/>
                              <a:gd name="T36" fmla="+- 0 4098 4065"/>
                              <a:gd name="T37" fmla="*/ T36 w 1461"/>
                              <a:gd name="T38" fmla="+- 0 1047 112"/>
                              <a:gd name="T39" fmla="*/ 1047 h 1440"/>
                              <a:gd name="T40" fmla="+- 0 4153 4065"/>
                              <a:gd name="T41" fmla="*/ T40 w 1461"/>
                              <a:gd name="T42" fmla="+- 0 1176 112"/>
                              <a:gd name="T43" fmla="*/ 1176 h 1440"/>
                              <a:gd name="T44" fmla="+- 0 4232 4065"/>
                              <a:gd name="T45" fmla="*/ T44 w 1461"/>
                              <a:gd name="T46" fmla="+- 0 1290 112"/>
                              <a:gd name="T47" fmla="*/ 1290 h 1440"/>
                              <a:gd name="T48" fmla="+- 0 4331 4065"/>
                              <a:gd name="T49" fmla="*/ T48 w 1461"/>
                              <a:gd name="T50" fmla="+- 0 1388 112"/>
                              <a:gd name="T51" fmla="*/ 1388 h 1440"/>
                              <a:gd name="T52" fmla="+- 0 4447 4065"/>
                              <a:gd name="T53" fmla="*/ T52 w 1461"/>
                              <a:gd name="T54" fmla="+- 0 1466 112"/>
                              <a:gd name="T55" fmla="*/ 1466 h 1440"/>
                              <a:gd name="T56" fmla="+- 0 4578 4065"/>
                              <a:gd name="T57" fmla="*/ T56 w 1461"/>
                              <a:gd name="T58" fmla="+- 0 1520 112"/>
                              <a:gd name="T59" fmla="*/ 1520 h 1440"/>
                              <a:gd name="T60" fmla="+- 0 4721 4065"/>
                              <a:gd name="T61" fmla="*/ T60 w 1461"/>
                              <a:gd name="T62" fmla="+- 0 1549 112"/>
                              <a:gd name="T63" fmla="*/ 1549 h 1440"/>
                              <a:gd name="T64" fmla="+- 0 4870 4065"/>
                              <a:gd name="T65" fmla="*/ T64 w 1461"/>
                              <a:gd name="T66" fmla="+- 0 1549 112"/>
                              <a:gd name="T67" fmla="*/ 1549 h 1440"/>
                              <a:gd name="T68" fmla="+- 0 5013 4065"/>
                              <a:gd name="T69" fmla="*/ T68 w 1461"/>
                              <a:gd name="T70" fmla="+- 0 1520 112"/>
                              <a:gd name="T71" fmla="*/ 1520 h 1440"/>
                              <a:gd name="T72" fmla="+- 0 5144 4065"/>
                              <a:gd name="T73" fmla="*/ T72 w 1461"/>
                              <a:gd name="T74" fmla="+- 0 1466 112"/>
                              <a:gd name="T75" fmla="*/ 1466 h 1440"/>
                              <a:gd name="T76" fmla="+- 0 5260 4065"/>
                              <a:gd name="T77" fmla="*/ T76 w 1461"/>
                              <a:gd name="T78" fmla="+- 0 1388 112"/>
                              <a:gd name="T79" fmla="*/ 1388 h 1440"/>
                              <a:gd name="T80" fmla="+- 0 5359 4065"/>
                              <a:gd name="T81" fmla="*/ T80 w 1461"/>
                              <a:gd name="T82" fmla="+- 0 1290 112"/>
                              <a:gd name="T83" fmla="*/ 1290 h 1440"/>
                              <a:gd name="T84" fmla="+- 0 5438 4065"/>
                              <a:gd name="T85" fmla="*/ T84 w 1461"/>
                              <a:gd name="T86" fmla="+- 0 1176 112"/>
                              <a:gd name="T87" fmla="*/ 1176 h 1440"/>
                              <a:gd name="T88" fmla="+- 0 5493 4065"/>
                              <a:gd name="T89" fmla="*/ T88 w 1461"/>
                              <a:gd name="T90" fmla="+- 0 1047 112"/>
                              <a:gd name="T91" fmla="*/ 1047 h 1440"/>
                              <a:gd name="T92" fmla="+- 0 5522 4065"/>
                              <a:gd name="T93" fmla="*/ T92 w 1461"/>
                              <a:gd name="T94" fmla="+- 0 906 112"/>
                              <a:gd name="T95" fmla="*/ 906 h 1440"/>
                              <a:gd name="T96" fmla="+- 0 5522 4065"/>
                              <a:gd name="T97" fmla="*/ T96 w 1461"/>
                              <a:gd name="T98" fmla="+- 0 759 112"/>
                              <a:gd name="T99" fmla="*/ 759 h 1440"/>
                              <a:gd name="T100" fmla="+- 0 5493 4065"/>
                              <a:gd name="T101" fmla="*/ T100 w 1461"/>
                              <a:gd name="T102" fmla="+- 0 618 112"/>
                              <a:gd name="T103" fmla="*/ 618 h 1440"/>
                              <a:gd name="T104" fmla="+- 0 5438 4065"/>
                              <a:gd name="T105" fmla="*/ T104 w 1461"/>
                              <a:gd name="T106" fmla="+- 0 489 112"/>
                              <a:gd name="T107" fmla="*/ 489 h 1440"/>
                              <a:gd name="T108" fmla="+- 0 5359 4065"/>
                              <a:gd name="T109" fmla="*/ T108 w 1461"/>
                              <a:gd name="T110" fmla="+- 0 375 112"/>
                              <a:gd name="T111" fmla="*/ 375 h 1440"/>
                              <a:gd name="T112" fmla="+- 0 5260 4065"/>
                              <a:gd name="T113" fmla="*/ T112 w 1461"/>
                              <a:gd name="T114" fmla="+- 0 277 112"/>
                              <a:gd name="T115" fmla="*/ 277 h 1440"/>
                              <a:gd name="T116" fmla="+- 0 5144 4065"/>
                              <a:gd name="T117" fmla="*/ T116 w 1461"/>
                              <a:gd name="T118" fmla="+- 0 199 112"/>
                              <a:gd name="T119" fmla="*/ 199 h 1440"/>
                              <a:gd name="T120" fmla="+- 0 5013 4065"/>
                              <a:gd name="T121" fmla="*/ T120 w 1461"/>
                              <a:gd name="T122" fmla="+- 0 145 112"/>
                              <a:gd name="T123" fmla="*/ 145 h 1440"/>
                              <a:gd name="T124" fmla="+- 0 4870 4065"/>
                              <a:gd name="T125" fmla="*/ T124 w 1461"/>
                              <a:gd name="T126" fmla="+- 0 116 112"/>
                              <a:gd name="T127" fmla="*/ 11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61" h="1440">
                                <a:moveTo>
                                  <a:pt x="730" y="0"/>
                                </a:moveTo>
                                <a:lnTo>
                                  <a:pt x="656" y="4"/>
                                </a:lnTo>
                                <a:lnTo>
                                  <a:pt x="583" y="15"/>
                                </a:lnTo>
                                <a:lnTo>
                                  <a:pt x="513" y="33"/>
                                </a:lnTo>
                                <a:lnTo>
                                  <a:pt x="446" y="57"/>
                                </a:lnTo>
                                <a:lnTo>
                                  <a:pt x="382" y="87"/>
                                </a:lnTo>
                                <a:lnTo>
                                  <a:pt x="322" y="123"/>
                                </a:lnTo>
                                <a:lnTo>
                                  <a:pt x="266" y="165"/>
                                </a:lnTo>
                                <a:lnTo>
                                  <a:pt x="214" y="211"/>
                                </a:lnTo>
                                <a:lnTo>
                                  <a:pt x="167" y="263"/>
                                </a:lnTo>
                                <a:lnTo>
                                  <a:pt x="125" y="318"/>
                                </a:lnTo>
                                <a:lnTo>
                                  <a:pt x="88" y="377"/>
                                </a:lnTo>
                                <a:lnTo>
                                  <a:pt x="57" y="440"/>
                                </a:lnTo>
                                <a:lnTo>
                                  <a:pt x="33" y="506"/>
                                </a:lnTo>
                                <a:lnTo>
                                  <a:pt x="15" y="575"/>
                                </a:lnTo>
                                <a:lnTo>
                                  <a:pt x="4" y="647"/>
                                </a:lnTo>
                                <a:lnTo>
                                  <a:pt x="0" y="720"/>
                                </a:lnTo>
                                <a:lnTo>
                                  <a:pt x="4" y="794"/>
                                </a:lnTo>
                                <a:lnTo>
                                  <a:pt x="15" y="866"/>
                                </a:lnTo>
                                <a:lnTo>
                                  <a:pt x="33" y="935"/>
                                </a:lnTo>
                                <a:lnTo>
                                  <a:pt x="57" y="1001"/>
                                </a:lnTo>
                                <a:lnTo>
                                  <a:pt x="88" y="1064"/>
                                </a:lnTo>
                                <a:lnTo>
                                  <a:pt x="125" y="1123"/>
                                </a:lnTo>
                                <a:lnTo>
                                  <a:pt x="167" y="1178"/>
                                </a:lnTo>
                                <a:lnTo>
                                  <a:pt x="214" y="1230"/>
                                </a:lnTo>
                                <a:lnTo>
                                  <a:pt x="266" y="1276"/>
                                </a:lnTo>
                                <a:lnTo>
                                  <a:pt x="322" y="1317"/>
                                </a:lnTo>
                                <a:lnTo>
                                  <a:pt x="382" y="1354"/>
                                </a:lnTo>
                                <a:lnTo>
                                  <a:pt x="446" y="1384"/>
                                </a:lnTo>
                                <a:lnTo>
                                  <a:pt x="513" y="1408"/>
                                </a:lnTo>
                                <a:lnTo>
                                  <a:pt x="583" y="1426"/>
                                </a:lnTo>
                                <a:lnTo>
                                  <a:pt x="656" y="1437"/>
                                </a:lnTo>
                                <a:lnTo>
                                  <a:pt x="730" y="1440"/>
                                </a:lnTo>
                                <a:lnTo>
                                  <a:pt x="805" y="1437"/>
                                </a:lnTo>
                                <a:lnTo>
                                  <a:pt x="878" y="1426"/>
                                </a:lnTo>
                                <a:lnTo>
                                  <a:pt x="948" y="1408"/>
                                </a:lnTo>
                                <a:lnTo>
                                  <a:pt x="1015" y="1384"/>
                                </a:lnTo>
                                <a:lnTo>
                                  <a:pt x="1079" y="1354"/>
                                </a:lnTo>
                                <a:lnTo>
                                  <a:pt x="1139" y="1317"/>
                                </a:lnTo>
                                <a:lnTo>
                                  <a:pt x="1195" y="1276"/>
                                </a:lnTo>
                                <a:lnTo>
                                  <a:pt x="1247" y="1230"/>
                                </a:lnTo>
                                <a:lnTo>
                                  <a:pt x="1294" y="1178"/>
                                </a:lnTo>
                                <a:lnTo>
                                  <a:pt x="1336" y="1123"/>
                                </a:lnTo>
                                <a:lnTo>
                                  <a:pt x="1373" y="1064"/>
                                </a:lnTo>
                                <a:lnTo>
                                  <a:pt x="1404" y="1001"/>
                                </a:lnTo>
                                <a:lnTo>
                                  <a:pt x="1428" y="935"/>
                                </a:lnTo>
                                <a:lnTo>
                                  <a:pt x="1446" y="866"/>
                                </a:lnTo>
                                <a:lnTo>
                                  <a:pt x="1457" y="794"/>
                                </a:lnTo>
                                <a:lnTo>
                                  <a:pt x="1461" y="720"/>
                                </a:lnTo>
                                <a:lnTo>
                                  <a:pt x="1457" y="647"/>
                                </a:lnTo>
                                <a:lnTo>
                                  <a:pt x="1446" y="575"/>
                                </a:lnTo>
                                <a:lnTo>
                                  <a:pt x="1428" y="506"/>
                                </a:lnTo>
                                <a:lnTo>
                                  <a:pt x="1404" y="440"/>
                                </a:lnTo>
                                <a:lnTo>
                                  <a:pt x="1373" y="377"/>
                                </a:lnTo>
                                <a:lnTo>
                                  <a:pt x="1336" y="318"/>
                                </a:lnTo>
                                <a:lnTo>
                                  <a:pt x="1294" y="263"/>
                                </a:lnTo>
                                <a:lnTo>
                                  <a:pt x="1247" y="211"/>
                                </a:lnTo>
                                <a:lnTo>
                                  <a:pt x="1195" y="165"/>
                                </a:lnTo>
                                <a:lnTo>
                                  <a:pt x="1139" y="123"/>
                                </a:lnTo>
                                <a:lnTo>
                                  <a:pt x="1079" y="87"/>
                                </a:lnTo>
                                <a:lnTo>
                                  <a:pt x="1015" y="57"/>
                                </a:lnTo>
                                <a:lnTo>
                                  <a:pt x="948" y="33"/>
                                </a:lnTo>
                                <a:lnTo>
                                  <a:pt x="878" y="15"/>
                                </a:lnTo>
                                <a:lnTo>
                                  <a:pt x="805" y="4"/>
                                </a:lnTo>
                                <a:lnTo>
                                  <a:pt x="7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35C9AF" id="Group 5" o:spid="_x0000_s1026" style="position:absolute;margin-left:203pt;margin-top:5.35pt;width:73.55pt;height:72.5pt;z-index:-251651584;mso-position-horizontal-relative:page" coordorigin="4060,107" coordsize="1471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">
                <v:shape id="Freeform 6" o:spid="_x0000_s1027" style="position:absolute;left:4065;top:112;width:1461;height:1440;visibility:visible;mso-wrap-style:square;v-text-anchor:top" coordsize="146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" path="m730,l656,4,583,15,513,33,446,57,382,87r-60,36l266,165r-52,46l167,263r-42,55l88,377,57,440,33,506,15,575,4,647,,720r4,74l15,866r18,69l57,1001r31,63l125,1123r42,55l214,1230r52,46l322,1317r60,37l446,1384r67,24l583,1426r73,11l730,1440r75,-3l878,1426r70,-18l1015,1384r64,-30l1139,1317r56,-41l1247,1230r47,-52l1336,1123r37,-59l1404,1001r24,-66l1446,866r11,-72l1461,720r-4,-73l1446,575r-18,-69l1404,440r-31,-63l1336,318r-42,-55l1247,211r-52,-46l1139,123,1079,87,1015,57,948,33,878,15,805,4,730,xe" stroked="f">
                  <v:path arrowok="t" o:connecttype="custom" o:connectlocs="656,116;513,145;382,199;266,277;167,375;88,489;33,618;4,759;4,906;33,1047;88,1176;167,1290;266,1388;382,1466;513,1520;656,1549;805,1549;948,1520;1079,1466;1195,1388;1294,1290;1373,1176;1428,1047;1457,906;1457,759;1428,618;1373,489;1294,375;1195,277;1079,199;948,145;805,116" o:connectangles="0,0,0,0,0,0,0,0,0,0,0,0,0,0,0,0,0,0,0,0,0,0,0,0,0,0,0,0,0,0,0,0"/>
                </v:shape>
                <v:shape id="Freeform 7" o:spid="_x0000_s1028" style="position:absolute;left:4065;top:112;width:1461;height:1440;visibility:visible;mso-wrap-style:square;v-text-anchor:top" coordsize="146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" path="m730,l656,4,583,15,513,33,446,57,382,87r-60,36l266,165r-52,46l167,263r-42,55l88,377,57,440,33,506,15,575,4,647,,720r4,74l15,866r18,69l57,1001r31,63l125,1123r42,55l214,1230r52,46l322,1317r60,37l446,1384r67,24l583,1426r73,11l730,1440r75,-3l878,1426r70,-18l1015,1384r64,-30l1139,1317r56,-41l1247,1230r47,-52l1336,1123r37,-59l1404,1001r24,-66l1446,866r11,-72l1461,720r-4,-73l1446,575r-18,-69l1404,440r-31,-63l1336,318r-42,-55l1247,211r-52,-46l1139,123,1079,87,1015,57,948,33,878,15,805,4,730,xe" filled="f" strokeweight=".5pt">
                  <v:path arrowok="t" o:connecttype="custom" o:connectlocs="656,116;513,145;382,199;266,277;167,375;88,489;33,618;4,759;4,906;33,1047;88,1176;167,1290;266,1388;382,1466;513,1520;656,1549;805,1549;948,1520;1079,1466;1195,1388;1294,1290;1373,1176;1428,1047;1457,906;1457,759;1428,618;1373,489;1294,375;1195,277;1079,199;948,145;805,116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 w:rsidR="004C1067">
        <w:rPr>
          <w:b/>
          <w:i/>
        </w:rPr>
        <w:t>Data ...........................................</w:t>
      </w:r>
    </w:p>
    <w:p w14:paraId="721787F7" w14:textId="77777777" w:rsidR="004C1067" w:rsidRDefault="004C1067" w:rsidP="004C1067">
      <w:pPr>
        <w:pStyle w:val="Corpotesto"/>
        <w:rPr>
          <w:b w:val="0"/>
          <w:i/>
        </w:rPr>
      </w:pPr>
      <w:r>
        <w:br w:type="column"/>
      </w:r>
    </w:p>
    <w:p w14:paraId="0BC80DAA" w14:textId="77777777" w:rsidR="004C1067" w:rsidRDefault="004C1067" w:rsidP="004C1067">
      <w:pPr>
        <w:pStyle w:val="Corpotesto"/>
        <w:rPr>
          <w:b w:val="0"/>
          <w:i/>
        </w:rPr>
      </w:pPr>
    </w:p>
    <w:p w14:paraId="14C0DAD9" w14:textId="77777777" w:rsidR="004C1067" w:rsidRDefault="004C1067" w:rsidP="004C1067">
      <w:pPr>
        <w:spacing w:before="111"/>
        <w:ind w:left="135" w:right="23" w:firstLine="170"/>
        <w:rPr>
          <w:rFonts w:ascii="Arial"/>
          <w:sz w:val="16"/>
        </w:rPr>
      </w:pPr>
      <w:r>
        <w:rPr>
          <w:rFonts w:ascii="Arial"/>
          <w:sz w:val="16"/>
        </w:rPr>
        <w:t>Timbro Professionale</w:t>
      </w:r>
    </w:p>
    <w:p w14:paraId="45987120" w14:textId="77777777" w:rsidR="004C1067" w:rsidRDefault="004C1067" w:rsidP="004C1067">
      <w:pPr>
        <w:pStyle w:val="Corpotesto"/>
        <w:rPr>
          <w:sz w:val="20"/>
        </w:rPr>
      </w:pPr>
      <w:r>
        <w:br w:type="column"/>
      </w:r>
    </w:p>
    <w:p w14:paraId="0438BE9B" w14:textId="77777777" w:rsidR="004C1067" w:rsidRDefault="004C1067" w:rsidP="004C1067">
      <w:pPr>
        <w:pStyle w:val="Corpotesto"/>
        <w:spacing w:before="8"/>
        <w:rPr>
          <w:sz w:val="29"/>
        </w:rPr>
      </w:pPr>
    </w:p>
    <w:p w14:paraId="0FF4FBF4" w14:textId="77777777" w:rsidR="004C1067" w:rsidRDefault="004C1067" w:rsidP="004C1067">
      <w:pPr>
        <w:spacing w:before="1"/>
        <w:ind w:right="740"/>
        <w:jc w:val="right"/>
        <w:rPr>
          <w:sz w:val="20"/>
        </w:rPr>
      </w:pPr>
      <w:r>
        <w:rPr>
          <w:sz w:val="20"/>
        </w:rPr>
        <w:t>FIRMA ..................................................................</w:t>
      </w:r>
    </w:p>
    <w:p w14:paraId="44728998" w14:textId="77777777" w:rsidR="004C1067" w:rsidRDefault="004C1067" w:rsidP="004C1067">
      <w:pPr>
        <w:pStyle w:val="Corpotesto"/>
        <w:rPr>
          <w:sz w:val="20"/>
        </w:rPr>
      </w:pPr>
    </w:p>
    <w:p w14:paraId="791570C5" w14:textId="77777777" w:rsidR="004C1067" w:rsidRDefault="004C1067" w:rsidP="004C1067">
      <w:pPr>
        <w:pStyle w:val="Corpotesto"/>
        <w:spacing w:before="11"/>
        <w:rPr>
          <w:sz w:val="19"/>
        </w:rPr>
      </w:pPr>
    </w:p>
    <w:p w14:paraId="46942CA1" w14:textId="77777777" w:rsidR="004C1067" w:rsidRDefault="004C1067" w:rsidP="004C1067">
      <w:pPr>
        <w:ind w:right="64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</w:t>
      </w:r>
    </w:p>
    <w:p w14:paraId="3D80E817" w14:textId="77777777" w:rsidR="004C1067" w:rsidRDefault="004C1067" w:rsidP="004C1067">
      <w:pPr>
        <w:jc w:val="right"/>
        <w:rPr>
          <w:sz w:val="20"/>
        </w:rPr>
        <w:sectPr w:rsidR="004C1067">
          <w:type w:val="continuous"/>
          <w:pgSz w:w="11910" w:h="16840"/>
          <w:pgMar w:top="1080" w:right="880" w:bottom="1160" w:left="980" w:header="720" w:footer="720" w:gutter="0"/>
          <w:cols w:num="3" w:space="720" w:equalWidth="0">
            <w:col w:w="3176" w:space="40"/>
            <w:col w:w="1148" w:space="882"/>
            <w:col w:w="4804"/>
          </w:cols>
        </w:sectPr>
      </w:pPr>
    </w:p>
    <w:p w14:paraId="15549EC3" w14:textId="77777777" w:rsidR="004C1067" w:rsidRDefault="004C1067" w:rsidP="004C1067">
      <w:pPr>
        <w:spacing w:before="43"/>
        <w:ind w:left="152" w:right="150"/>
        <w:rPr>
          <w:i/>
          <w:sz w:val="16"/>
        </w:rPr>
      </w:pPr>
      <w:r>
        <w:rPr>
          <w:i/>
          <w:sz w:val="16"/>
        </w:rPr>
        <w:lastRenderedPageBreak/>
        <w:t xml:space="preserve">N.B. 1 La </w:t>
      </w:r>
      <w:r>
        <w:rPr>
          <w:b/>
          <w:i/>
          <w:sz w:val="16"/>
        </w:rPr>
        <w:t xml:space="preserve">domanda e dichiarazione </w:t>
      </w:r>
      <w:r>
        <w:rPr>
          <w:i/>
          <w:sz w:val="16"/>
        </w:rPr>
        <w:t>deve essere corredata da fotocopia, non autenticata, di documento di identità del sottoscrittore, in corso di validità.</w:t>
      </w:r>
    </w:p>
    <w:p w14:paraId="6A5B6199" w14:textId="77777777" w:rsidR="004C1067" w:rsidRPr="00662A3D" w:rsidRDefault="004C1067" w:rsidP="004C1067">
      <w:pPr>
        <w:spacing w:before="1"/>
        <w:ind w:left="152"/>
        <w:rPr>
          <w:b/>
          <w:i/>
          <w:sz w:val="20"/>
          <w:u w:val="single"/>
        </w:rPr>
      </w:pPr>
      <w:r w:rsidRPr="00662A3D">
        <w:rPr>
          <w:b/>
          <w:i/>
          <w:sz w:val="20"/>
          <w:u w:val="single"/>
        </w:rPr>
        <w:t>N.B.2: Alla presente domanda va allegato il DGUE previsto per la verifica dei requisiti di partecipazione.</w:t>
      </w:r>
    </w:p>
    <w:sectPr w:rsidR="004C1067" w:rsidRPr="00662A3D" w:rsidSect="00203A57">
      <w:headerReference w:type="even" r:id="rId9"/>
      <w:headerReference w:type="default" r:id="rId10"/>
      <w:type w:val="oddPage"/>
      <w:pgSz w:w="11906" w:h="16838"/>
      <w:pgMar w:top="2410" w:right="1134" w:bottom="1134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304AC" w14:textId="77777777" w:rsidR="00385865" w:rsidRDefault="00385865">
      <w:r>
        <w:separator/>
      </w:r>
    </w:p>
  </w:endnote>
  <w:endnote w:type="continuationSeparator" w:id="0">
    <w:p w14:paraId="5FD0EC6B" w14:textId="77777777" w:rsidR="00385865" w:rsidRDefault="00385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AB2CE" w14:textId="09BAE8F3" w:rsidR="004C1067" w:rsidRDefault="00A25AAC">
    <w:pPr>
      <w:pStyle w:val="Corpotesto"/>
      <w:spacing w:line="14" w:lineRule="auto"/>
      <w:rPr>
        <w:sz w:val="20"/>
      </w:rPr>
    </w:pPr>
    <w:r>
      <w:rPr>
        <w:noProof/>
        <w:sz w:val="22"/>
        <w:lang w:bidi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138107" wp14:editId="79108493">
              <wp:simplePos x="0" y="0"/>
              <wp:positionH relativeFrom="page">
                <wp:posOffset>3723005</wp:posOffset>
              </wp:positionH>
              <wp:positionV relativeFrom="page">
                <wp:posOffset>9941560</wp:posOffset>
              </wp:positionV>
              <wp:extent cx="114300" cy="16573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5ED03" w14:textId="77777777" w:rsidR="004C1067" w:rsidRDefault="00F1683D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 w:rsidR="004C1067"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62560">
                            <w:rPr>
                              <w:noProof/>
                              <w:w w:val="99"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13810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93.15pt;margin-top:782.8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" filled="f" stroked="f">
              <v:textbox inset="0,0,0,0">
                <w:txbxContent>
                  <w:p w14:paraId="7C05ED03" w14:textId="77777777" w:rsidR="004C1067" w:rsidRDefault="00F1683D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 w:rsidR="004C1067"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62560">
                      <w:rPr>
                        <w:noProof/>
                        <w:w w:val="99"/>
                        <w:sz w:val="20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37BE8" w14:textId="77777777" w:rsidR="00385865" w:rsidRDefault="00385865">
      <w:r>
        <w:separator/>
      </w:r>
    </w:p>
  </w:footnote>
  <w:footnote w:type="continuationSeparator" w:id="0">
    <w:p w14:paraId="5AC02774" w14:textId="77777777" w:rsidR="00385865" w:rsidRDefault="00385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4DB4F" w14:textId="3CDFDB1C" w:rsidR="00203A57" w:rsidRDefault="00A25AAC" w:rsidP="00203A57">
    <w:pPr>
      <w:framePr w:hSpace="180" w:wrap="auto" w:vAnchor="text" w:hAnchor="page" w:x="1162" w:y="1"/>
      <w:rPr>
        <w:noProof/>
        <w:sz w:val="20"/>
      </w:rPr>
    </w:pPr>
    <w:r>
      <w:rPr>
        <w:noProof/>
        <w:sz w:val="20"/>
      </w:rPr>
      <w:drawing>
        <wp:inline distT="0" distB="0" distL="0" distR="0" wp14:anchorId="2E49D511" wp14:editId="26D7B8F8">
          <wp:extent cx="704850" cy="71437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8574" w:type="dxa"/>
      <w:tblInd w:w="107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1"/>
      <w:gridCol w:w="4463"/>
    </w:tblGrid>
    <w:tr w:rsidR="00203A57" w14:paraId="79E742C9" w14:textId="77777777">
      <w:trPr>
        <w:cantSplit/>
      </w:trPr>
      <w:tc>
        <w:tcPr>
          <w:tcW w:w="8574" w:type="dxa"/>
          <w:gridSpan w:val="2"/>
        </w:tcPr>
        <w:p w14:paraId="467E64A1" w14:textId="77777777" w:rsidR="00203A57" w:rsidRDefault="00203A57" w:rsidP="00806EE7">
          <w:pPr>
            <w:pStyle w:val="Titolo"/>
            <w:rPr>
              <w:spacing w:val="60"/>
              <w:sz w:val="52"/>
            </w:rPr>
          </w:pPr>
          <w:r>
            <w:rPr>
              <w:spacing w:val="60"/>
              <w:sz w:val="52"/>
            </w:rPr>
            <w:t>COMUNE DI SAN RUFO</w:t>
          </w:r>
        </w:p>
      </w:tc>
    </w:tr>
    <w:tr w:rsidR="00203A57" w14:paraId="70372403" w14:textId="77777777">
      <w:trPr>
        <w:cantSplit/>
      </w:trPr>
      <w:tc>
        <w:tcPr>
          <w:tcW w:w="8574" w:type="dxa"/>
          <w:gridSpan w:val="2"/>
        </w:tcPr>
        <w:p w14:paraId="37FA121B" w14:textId="77777777" w:rsidR="00203A57" w:rsidRDefault="00203A57" w:rsidP="00806EE7">
          <w:pPr>
            <w:pStyle w:val="Sottotitolo"/>
          </w:pPr>
          <w:r>
            <w:t>Provincia di Salerno</w:t>
          </w:r>
        </w:p>
        <w:p w14:paraId="0F955DAB" w14:textId="77777777" w:rsidR="00203A57" w:rsidRDefault="00203A57" w:rsidP="00806EE7">
          <w:pPr>
            <w:pStyle w:val="Sottotitolo"/>
          </w:pPr>
        </w:p>
      </w:tc>
    </w:tr>
    <w:tr w:rsidR="00203A57" w14:paraId="1A393689" w14:textId="77777777">
      <w:trPr>
        <w:cantSplit/>
      </w:trPr>
      <w:tc>
        <w:tcPr>
          <w:tcW w:w="4111" w:type="dxa"/>
        </w:tcPr>
        <w:p w14:paraId="0E6D7E74" w14:textId="77777777" w:rsidR="00203A57" w:rsidRDefault="00203A57" w:rsidP="00806EE7">
          <w:pPr>
            <w:pStyle w:val="Titolo"/>
            <w:jc w:val="left"/>
            <w:rPr>
              <w:sz w:val="24"/>
            </w:rPr>
          </w:pPr>
          <w:r>
            <w:rPr>
              <w:sz w:val="24"/>
            </w:rPr>
            <w:t xml:space="preserve"> Via Roma n. 19</w:t>
          </w:r>
        </w:p>
      </w:tc>
      <w:tc>
        <w:tcPr>
          <w:tcW w:w="4463" w:type="dxa"/>
        </w:tcPr>
        <w:p w14:paraId="1998E942" w14:textId="77777777" w:rsidR="00203A57" w:rsidRDefault="00203A57" w:rsidP="00806EE7">
          <w:pPr>
            <w:pStyle w:val="Titolo"/>
            <w:jc w:val="right"/>
            <w:rPr>
              <w:sz w:val="24"/>
            </w:rPr>
          </w:pPr>
          <w:r>
            <w:rPr>
              <w:sz w:val="24"/>
            </w:rPr>
            <w:t>Tel  0975 395013 – Fax 0975 395243</w:t>
          </w:r>
        </w:p>
      </w:tc>
    </w:tr>
  </w:tbl>
  <w:p w14:paraId="1FEDEA08" w14:textId="77777777" w:rsidR="00203A57" w:rsidRDefault="00203A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549D9" w14:textId="16EE4CCD" w:rsidR="00177B63" w:rsidRDefault="00A25AAC">
    <w:pPr>
      <w:framePr w:hSpace="180" w:wrap="auto" w:vAnchor="text" w:hAnchor="page" w:x="1126" w:y="65"/>
      <w:rPr>
        <w:noProof/>
        <w:sz w:val="20"/>
      </w:rPr>
    </w:pPr>
    <w:r>
      <w:rPr>
        <w:noProof/>
        <w:sz w:val="20"/>
      </w:rPr>
      <w:drawing>
        <wp:inline distT="0" distB="0" distL="0" distR="0" wp14:anchorId="617FB9C0" wp14:editId="080DDD45">
          <wp:extent cx="704850" cy="70485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4111"/>
      <w:gridCol w:w="4463"/>
    </w:tblGrid>
    <w:tr w:rsidR="00177B63" w14:paraId="1964E360" w14:textId="77777777">
      <w:trPr>
        <w:cantSplit/>
      </w:trPr>
      <w:tc>
        <w:tcPr>
          <w:tcW w:w="1204" w:type="dxa"/>
          <w:vMerge w:val="restart"/>
        </w:tcPr>
        <w:p w14:paraId="2D3EDF40" w14:textId="77777777" w:rsidR="00177B63" w:rsidRDefault="00177B63">
          <w:pPr>
            <w:pStyle w:val="Titolo"/>
            <w:rPr>
              <w:sz w:val="52"/>
            </w:rPr>
          </w:pPr>
        </w:p>
      </w:tc>
      <w:tc>
        <w:tcPr>
          <w:tcW w:w="8574" w:type="dxa"/>
          <w:gridSpan w:val="2"/>
        </w:tcPr>
        <w:p w14:paraId="600776C9" w14:textId="77777777" w:rsidR="00177B63" w:rsidRDefault="00177B63">
          <w:pPr>
            <w:pStyle w:val="Titolo"/>
            <w:rPr>
              <w:spacing w:val="60"/>
              <w:sz w:val="52"/>
            </w:rPr>
          </w:pPr>
          <w:r>
            <w:rPr>
              <w:spacing w:val="60"/>
              <w:sz w:val="52"/>
            </w:rPr>
            <w:t>COMUNE DI SAN RUFO</w:t>
          </w:r>
        </w:p>
      </w:tc>
    </w:tr>
    <w:tr w:rsidR="00177B63" w14:paraId="2A86BAEE" w14:textId="77777777">
      <w:trPr>
        <w:cantSplit/>
      </w:trPr>
      <w:tc>
        <w:tcPr>
          <w:tcW w:w="1204" w:type="dxa"/>
          <w:vMerge/>
        </w:tcPr>
        <w:p w14:paraId="4E7391FF" w14:textId="77777777" w:rsidR="00177B63" w:rsidRDefault="00177B63">
          <w:pPr>
            <w:pStyle w:val="Sottotitolo"/>
            <w:jc w:val="left"/>
          </w:pPr>
        </w:p>
      </w:tc>
      <w:tc>
        <w:tcPr>
          <w:tcW w:w="8574" w:type="dxa"/>
          <w:gridSpan w:val="2"/>
        </w:tcPr>
        <w:p w14:paraId="42B4BF59" w14:textId="77777777" w:rsidR="00177B63" w:rsidRDefault="00177B63">
          <w:pPr>
            <w:pStyle w:val="Sottotitolo"/>
          </w:pPr>
          <w:r>
            <w:t>Provincia di Salerno</w:t>
          </w:r>
        </w:p>
        <w:p w14:paraId="2B1D9FC3" w14:textId="77777777" w:rsidR="00177B63" w:rsidRDefault="00177B63">
          <w:pPr>
            <w:pStyle w:val="Sottotitolo"/>
          </w:pPr>
        </w:p>
      </w:tc>
    </w:tr>
    <w:tr w:rsidR="00177B63" w14:paraId="36D56D06" w14:textId="77777777">
      <w:trPr>
        <w:cantSplit/>
      </w:trPr>
      <w:tc>
        <w:tcPr>
          <w:tcW w:w="1204" w:type="dxa"/>
          <w:vMerge/>
        </w:tcPr>
        <w:p w14:paraId="0DBE140E" w14:textId="77777777" w:rsidR="00177B63" w:rsidRDefault="00177B63">
          <w:pPr>
            <w:pStyle w:val="Sottotitolo"/>
            <w:jc w:val="left"/>
          </w:pPr>
        </w:p>
      </w:tc>
      <w:tc>
        <w:tcPr>
          <w:tcW w:w="4111" w:type="dxa"/>
        </w:tcPr>
        <w:p w14:paraId="50141D86" w14:textId="77777777" w:rsidR="00177B63" w:rsidRDefault="00177B63">
          <w:pPr>
            <w:pStyle w:val="Titolo"/>
            <w:jc w:val="left"/>
            <w:rPr>
              <w:sz w:val="24"/>
            </w:rPr>
          </w:pPr>
          <w:r>
            <w:rPr>
              <w:sz w:val="24"/>
            </w:rPr>
            <w:t xml:space="preserve"> Via Roma n. 19</w:t>
          </w:r>
        </w:p>
      </w:tc>
      <w:tc>
        <w:tcPr>
          <w:tcW w:w="4463" w:type="dxa"/>
        </w:tcPr>
        <w:p w14:paraId="2EBD7F9D" w14:textId="77777777" w:rsidR="00177B63" w:rsidRDefault="00177B63">
          <w:pPr>
            <w:pStyle w:val="Titolo"/>
            <w:jc w:val="right"/>
            <w:rPr>
              <w:sz w:val="24"/>
            </w:rPr>
          </w:pPr>
          <w:r>
            <w:rPr>
              <w:sz w:val="24"/>
            </w:rPr>
            <w:t>Tel  0975 395013 – Fax 0975 395243</w:t>
          </w:r>
        </w:p>
      </w:tc>
    </w:tr>
  </w:tbl>
  <w:p w14:paraId="34C4417E" w14:textId="77777777" w:rsidR="00177B63" w:rsidRDefault="00177B63">
    <w:pPr>
      <w:pStyle w:val="Sottotitol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65E1"/>
    <w:multiLevelType w:val="hybridMultilevel"/>
    <w:tmpl w:val="81A8A57C"/>
    <w:lvl w:ilvl="0" w:tplc="689C96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91C26DB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CD25D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0444A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A4C81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EB22BC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D0698F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D268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126663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F5781B"/>
    <w:multiLevelType w:val="hybridMultilevel"/>
    <w:tmpl w:val="EA102A6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96AB2"/>
    <w:multiLevelType w:val="hybridMultilevel"/>
    <w:tmpl w:val="FE3AB2D2"/>
    <w:lvl w:ilvl="0" w:tplc="C608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D15A2"/>
    <w:multiLevelType w:val="singleLevel"/>
    <w:tmpl w:val="EFECB12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EF77BA6"/>
    <w:multiLevelType w:val="hybridMultilevel"/>
    <w:tmpl w:val="E85CB200"/>
    <w:lvl w:ilvl="0" w:tplc="74D0C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D489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D62A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6C7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0D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84F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3EC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62BF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C60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862B2B"/>
    <w:multiLevelType w:val="hybridMultilevel"/>
    <w:tmpl w:val="EF182170"/>
    <w:lvl w:ilvl="0" w:tplc="94C494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F22ED"/>
    <w:multiLevelType w:val="hybridMultilevel"/>
    <w:tmpl w:val="196E09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A58CB"/>
    <w:multiLevelType w:val="hybridMultilevel"/>
    <w:tmpl w:val="7A300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755A3"/>
    <w:multiLevelType w:val="hybridMultilevel"/>
    <w:tmpl w:val="3692F85A"/>
    <w:lvl w:ilvl="0" w:tplc="72F80F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6AEE4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AC3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747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F0EE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1E42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E86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E2A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04D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223B73"/>
    <w:multiLevelType w:val="hybridMultilevel"/>
    <w:tmpl w:val="1E9A78D4"/>
    <w:lvl w:ilvl="0" w:tplc="50D0A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26D60"/>
    <w:multiLevelType w:val="hybridMultilevel"/>
    <w:tmpl w:val="8B22289C"/>
    <w:lvl w:ilvl="0" w:tplc="8ECA75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F9340D"/>
    <w:multiLevelType w:val="hybridMultilevel"/>
    <w:tmpl w:val="FA8C5322"/>
    <w:lvl w:ilvl="0" w:tplc="C608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BD5C0E"/>
    <w:multiLevelType w:val="hybridMultilevel"/>
    <w:tmpl w:val="88EC3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913BB"/>
    <w:multiLevelType w:val="hybridMultilevel"/>
    <w:tmpl w:val="4B28D20A"/>
    <w:lvl w:ilvl="0" w:tplc="295E52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C1E4F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9847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F8E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2E7D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C83C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AA44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58CB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E40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750BC"/>
    <w:multiLevelType w:val="singleLevel"/>
    <w:tmpl w:val="457AB4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7AA55A4"/>
    <w:multiLevelType w:val="hybridMultilevel"/>
    <w:tmpl w:val="7ACA3062"/>
    <w:lvl w:ilvl="0" w:tplc="6908B874">
      <w:start w:val="1"/>
      <w:numFmt w:val="lowerLetter"/>
      <w:lvlText w:val="%1)"/>
      <w:lvlJc w:val="left"/>
      <w:pPr>
        <w:ind w:left="873" w:hanging="360"/>
        <w:jc w:val="left"/>
      </w:pPr>
      <w:rPr>
        <w:rFonts w:ascii="Calibri" w:eastAsia="Calibri" w:hAnsi="Calibri" w:cs="Calibri" w:hint="default"/>
        <w:b/>
        <w:bCs/>
        <w:spacing w:val="-15"/>
        <w:w w:val="100"/>
        <w:sz w:val="24"/>
        <w:szCs w:val="24"/>
        <w:lang w:val="it-IT" w:eastAsia="it-IT" w:bidi="it-IT"/>
      </w:rPr>
    </w:lvl>
    <w:lvl w:ilvl="1" w:tplc="B6DCA770">
      <w:numFmt w:val="bullet"/>
      <w:lvlText w:val="•"/>
      <w:lvlJc w:val="left"/>
      <w:pPr>
        <w:ind w:left="1796" w:hanging="360"/>
      </w:pPr>
      <w:rPr>
        <w:rFonts w:hint="default"/>
        <w:lang w:val="it-IT" w:eastAsia="it-IT" w:bidi="it-IT"/>
      </w:rPr>
    </w:lvl>
    <w:lvl w:ilvl="2" w:tplc="15F0F926">
      <w:numFmt w:val="bullet"/>
      <w:lvlText w:val="•"/>
      <w:lvlJc w:val="left"/>
      <w:pPr>
        <w:ind w:left="2713" w:hanging="360"/>
      </w:pPr>
      <w:rPr>
        <w:rFonts w:hint="default"/>
        <w:lang w:val="it-IT" w:eastAsia="it-IT" w:bidi="it-IT"/>
      </w:rPr>
    </w:lvl>
    <w:lvl w:ilvl="3" w:tplc="D5629A80">
      <w:numFmt w:val="bullet"/>
      <w:lvlText w:val="•"/>
      <w:lvlJc w:val="left"/>
      <w:pPr>
        <w:ind w:left="3629" w:hanging="360"/>
      </w:pPr>
      <w:rPr>
        <w:rFonts w:hint="default"/>
        <w:lang w:val="it-IT" w:eastAsia="it-IT" w:bidi="it-IT"/>
      </w:rPr>
    </w:lvl>
    <w:lvl w:ilvl="4" w:tplc="92680EC8">
      <w:numFmt w:val="bullet"/>
      <w:lvlText w:val="•"/>
      <w:lvlJc w:val="left"/>
      <w:pPr>
        <w:ind w:left="4546" w:hanging="360"/>
      </w:pPr>
      <w:rPr>
        <w:rFonts w:hint="default"/>
        <w:lang w:val="it-IT" w:eastAsia="it-IT" w:bidi="it-IT"/>
      </w:rPr>
    </w:lvl>
    <w:lvl w:ilvl="5" w:tplc="8EB0678E">
      <w:numFmt w:val="bullet"/>
      <w:lvlText w:val="•"/>
      <w:lvlJc w:val="left"/>
      <w:pPr>
        <w:ind w:left="5463" w:hanging="360"/>
      </w:pPr>
      <w:rPr>
        <w:rFonts w:hint="default"/>
        <w:lang w:val="it-IT" w:eastAsia="it-IT" w:bidi="it-IT"/>
      </w:rPr>
    </w:lvl>
    <w:lvl w:ilvl="6" w:tplc="39A4D79E">
      <w:numFmt w:val="bullet"/>
      <w:lvlText w:val="•"/>
      <w:lvlJc w:val="left"/>
      <w:pPr>
        <w:ind w:left="6379" w:hanging="360"/>
      </w:pPr>
      <w:rPr>
        <w:rFonts w:hint="default"/>
        <w:lang w:val="it-IT" w:eastAsia="it-IT" w:bidi="it-IT"/>
      </w:rPr>
    </w:lvl>
    <w:lvl w:ilvl="7" w:tplc="6F8CD782">
      <w:numFmt w:val="bullet"/>
      <w:lvlText w:val="•"/>
      <w:lvlJc w:val="left"/>
      <w:pPr>
        <w:ind w:left="7296" w:hanging="360"/>
      </w:pPr>
      <w:rPr>
        <w:rFonts w:hint="default"/>
        <w:lang w:val="it-IT" w:eastAsia="it-IT" w:bidi="it-IT"/>
      </w:rPr>
    </w:lvl>
    <w:lvl w:ilvl="8" w:tplc="15AE1DA0">
      <w:numFmt w:val="bullet"/>
      <w:lvlText w:val="•"/>
      <w:lvlJc w:val="left"/>
      <w:pPr>
        <w:ind w:left="8213" w:hanging="360"/>
      </w:pPr>
      <w:rPr>
        <w:rFonts w:hint="default"/>
        <w:lang w:val="it-IT" w:eastAsia="it-IT" w:bidi="it-IT"/>
      </w:rPr>
    </w:lvl>
  </w:abstractNum>
  <w:abstractNum w:abstractNumId="16" w15:restartNumberingAfterBreak="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D55BF"/>
    <w:multiLevelType w:val="hybridMultilevel"/>
    <w:tmpl w:val="9B187DF0"/>
    <w:lvl w:ilvl="0" w:tplc="BDD04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6C5BDC"/>
    <w:multiLevelType w:val="hybridMultilevel"/>
    <w:tmpl w:val="844E10D4"/>
    <w:lvl w:ilvl="0" w:tplc="ECE81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E5295E"/>
    <w:multiLevelType w:val="hybridMultilevel"/>
    <w:tmpl w:val="B8B4823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7E0D00"/>
    <w:multiLevelType w:val="hybridMultilevel"/>
    <w:tmpl w:val="3A369D1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A4D592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0715E"/>
    <w:multiLevelType w:val="singleLevel"/>
    <w:tmpl w:val="457AB4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90D3E"/>
    <w:multiLevelType w:val="hybridMultilevel"/>
    <w:tmpl w:val="21FAE12C"/>
    <w:lvl w:ilvl="0" w:tplc="8E12E2E4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9099B"/>
    <w:multiLevelType w:val="singleLevel"/>
    <w:tmpl w:val="26061D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B4B353E"/>
    <w:multiLevelType w:val="hybridMultilevel"/>
    <w:tmpl w:val="7A0469D6"/>
    <w:lvl w:ilvl="0" w:tplc="D2BAC26A">
      <w:start w:val="13"/>
      <w:numFmt w:val="lowerLetter"/>
      <w:lvlText w:val="%1)"/>
      <w:lvlJc w:val="left"/>
      <w:pPr>
        <w:ind w:left="1130" w:hanging="550"/>
        <w:jc w:val="right"/>
      </w:pPr>
      <w:rPr>
        <w:rFonts w:ascii="Calibri" w:eastAsia="Calibri" w:hAnsi="Calibri" w:cs="Calibri" w:hint="default"/>
        <w:b/>
        <w:bCs/>
        <w:spacing w:val="-29"/>
        <w:w w:val="100"/>
        <w:sz w:val="24"/>
        <w:szCs w:val="24"/>
        <w:lang w:val="it-IT" w:eastAsia="it-IT" w:bidi="it-IT"/>
      </w:rPr>
    </w:lvl>
    <w:lvl w:ilvl="1" w:tplc="14009E54">
      <w:numFmt w:val="bullet"/>
      <w:lvlText w:val="•"/>
      <w:lvlJc w:val="left"/>
      <w:pPr>
        <w:ind w:left="2030" w:hanging="550"/>
      </w:pPr>
      <w:rPr>
        <w:rFonts w:hint="default"/>
        <w:lang w:val="it-IT" w:eastAsia="it-IT" w:bidi="it-IT"/>
      </w:rPr>
    </w:lvl>
    <w:lvl w:ilvl="2" w:tplc="AE64A2FA">
      <w:numFmt w:val="bullet"/>
      <w:lvlText w:val="•"/>
      <w:lvlJc w:val="left"/>
      <w:pPr>
        <w:ind w:left="2921" w:hanging="550"/>
      </w:pPr>
      <w:rPr>
        <w:rFonts w:hint="default"/>
        <w:lang w:val="it-IT" w:eastAsia="it-IT" w:bidi="it-IT"/>
      </w:rPr>
    </w:lvl>
    <w:lvl w:ilvl="3" w:tplc="C846DAC8">
      <w:numFmt w:val="bullet"/>
      <w:lvlText w:val="•"/>
      <w:lvlJc w:val="left"/>
      <w:pPr>
        <w:ind w:left="3811" w:hanging="550"/>
      </w:pPr>
      <w:rPr>
        <w:rFonts w:hint="default"/>
        <w:lang w:val="it-IT" w:eastAsia="it-IT" w:bidi="it-IT"/>
      </w:rPr>
    </w:lvl>
    <w:lvl w:ilvl="4" w:tplc="B142E6D2">
      <w:numFmt w:val="bullet"/>
      <w:lvlText w:val="•"/>
      <w:lvlJc w:val="left"/>
      <w:pPr>
        <w:ind w:left="4702" w:hanging="550"/>
      </w:pPr>
      <w:rPr>
        <w:rFonts w:hint="default"/>
        <w:lang w:val="it-IT" w:eastAsia="it-IT" w:bidi="it-IT"/>
      </w:rPr>
    </w:lvl>
    <w:lvl w:ilvl="5" w:tplc="8F86B056">
      <w:numFmt w:val="bullet"/>
      <w:lvlText w:val="•"/>
      <w:lvlJc w:val="left"/>
      <w:pPr>
        <w:ind w:left="5593" w:hanging="550"/>
      </w:pPr>
      <w:rPr>
        <w:rFonts w:hint="default"/>
        <w:lang w:val="it-IT" w:eastAsia="it-IT" w:bidi="it-IT"/>
      </w:rPr>
    </w:lvl>
    <w:lvl w:ilvl="6" w:tplc="4A308D6A">
      <w:numFmt w:val="bullet"/>
      <w:lvlText w:val="•"/>
      <w:lvlJc w:val="left"/>
      <w:pPr>
        <w:ind w:left="6483" w:hanging="550"/>
      </w:pPr>
      <w:rPr>
        <w:rFonts w:hint="default"/>
        <w:lang w:val="it-IT" w:eastAsia="it-IT" w:bidi="it-IT"/>
      </w:rPr>
    </w:lvl>
    <w:lvl w:ilvl="7" w:tplc="9A78859E">
      <w:numFmt w:val="bullet"/>
      <w:lvlText w:val="•"/>
      <w:lvlJc w:val="left"/>
      <w:pPr>
        <w:ind w:left="7374" w:hanging="550"/>
      </w:pPr>
      <w:rPr>
        <w:rFonts w:hint="default"/>
        <w:lang w:val="it-IT" w:eastAsia="it-IT" w:bidi="it-IT"/>
      </w:rPr>
    </w:lvl>
    <w:lvl w:ilvl="8" w:tplc="8CECE2C8">
      <w:numFmt w:val="bullet"/>
      <w:lvlText w:val="•"/>
      <w:lvlJc w:val="left"/>
      <w:pPr>
        <w:ind w:left="8265" w:hanging="550"/>
      </w:pPr>
      <w:rPr>
        <w:rFonts w:hint="default"/>
        <w:lang w:val="it-IT" w:eastAsia="it-IT" w:bidi="it-I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3"/>
  </w:num>
  <w:num w:numId="5">
    <w:abstractNumId w:val="21"/>
  </w:num>
  <w:num w:numId="6">
    <w:abstractNumId w:val="14"/>
  </w:num>
  <w:num w:numId="7">
    <w:abstractNumId w:val="23"/>
  </w:num>
  <w:num w:numId="8">
    <w:abstractNumId w:val="3"/>
  </w:num>
  <w:num w:numId="9">
    <w:abstractNumId w:val="19"/>
  </w:num>
  <w:num w:numId="10">
    <w:abstractNumId w:val="20"/>
  </w:num>
  <w:num w:numId="11">
    <w:abstractNumId w:val="1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9"/>
  </w:num>
  <w:num w:numId="19">
    <w:abstractNumId w:val="18"/>
  </w:num>
  <w:num w:numId="20">
    <w:abstractNumId w:val="16"/>
  </w:num>
  <w:num w:numId="21">
    <w:abstractNumId w:val="22"/>
  </w:num>
  <w:num w:numId="22">
    <w:abstractNumId w:val="7"/>
  </w:num>
  <w:num w:numId="23">
    <w:abstractNumId w:val="2"/>
  </w:num>
  <w:num w:numId="24">
    <w:abstractNumId w:val="11"/>
  </w:num>
  <w:num w:numId="25">
    <w:abstractNumId w:val="2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78F"/>
    <w:rsid w:val="00013E20"/>
    <w:rsid w:val="00016757"/>
    <w:rsid w:val="00023B7C"/>
    <w:rsid w:val="000343D0"/>
    <w:rsid w:val="000410F9"/>
    <w:rsid w:val="00082D1F"/>
    <w:rsid w:val="00090D80"/>
    <w:rsid w:val="00090DCB"/>
    <w:rsid w:val="000B38E8"/>
    <w:rsid w:val="000C0BAE"/>
    <w:rsid w:val="000E7D72"/>
    <w:rsid w:val="00110E1F"/>
    <w:rsid w:val="00117A4D"/>
    <w:rsid w:val="00152888"/>
    <w:rsid w:val="00177B63"/>
    <w:rsid w:val="001818ED"/>
    <w:rsid w:val="00182517"/>
    <w:rsid w:val="001951EA"/>
    <w:rsid w:val="00195EA6"/>
    <w:rsid w:val="00197C68"/>
    <w:rsid w:val="001A2762"/>
    <w:rsid w:val="001C3318"/>
    <w:rsid w:val="001C5F4A"/>
    <w:rsid w:val="001D680D"/>
    <w:rsid w:val="00203A57"/>
    <w:rsid w:val="00207B2E"/>
    <w:rsid w:val="00221651"/>
    <w:rsid w:val="00227BA0"/>
    <w:rsid w:val="00255A57"/>
    <w:rsid w:val="00264312"/>
    <w:rsid w:val="0029698C"/>
    <w:rsid w:val="002A185E"/>
    <w:rsid w:val="002B1DF6"/>
    <w:rsid w:val="002C3115"/>
    <w:rsid w:val="002D3272"/>
    <w:rsid w:val="002D5401"/>
    <w:rsid w:val="00311F58"/>
    <w:rsid w:val="0031407F"/>
    <w:rsid w:val="0031577B"/>
    <w:rsid w:val="00346790"/>
    <w:rsid w:val="00385865"/>
    <w:rsid w:val="003A5884"/>
    <w:rsid w:val="003E5A38"/>
    <w:rsid w:val="003F5BCB"/>
    <w:rsid w:val="003F5E7A"/>
    <w:rsid w:val="004268AC"/>
    <w:rsid w:val="00432D5C"/>
    <w:rsid w:val="00435093"/>
    <w:rsid w:val="00445070"/>
    <w:rsid w:val="00445365"/>
    <w:rsid w:val="00453453"/>
    <w:rsid w:val="00463D1A"/>
    <w:rsid w:val="004744EB"/>
    <w:rsid w:val="004862F5"/>
    <w:rsid w:val="0049388E"/>
    <w:rsid w:val="004B1753"/>
    <w:rsid w:val="004C1067"/>
    <w:rsid w:val="004C5097"/>
    <w:rsid w:val="004E76A8"/>
    <w:rsid w:val="004F16F9"/>
    <w:rsid w:val="004F3305"/>
    <w:rsid w:val="00513A3D"/>
    <w:rsid w:val="00514066"/>
    <w:rsid w:val="00524EBD"/>
    <w:rsid w:val="005448C2"/>
    <w:rsid w:val="00555892"/>
    <w:rsid w:val="00560CF8"/>
    <w:rsid w:val="005623E6"/>
    <w:rsid w:val="00563244"/>
    <w:rsid w:val="005732D8"/>
    <w:rsid w:val="00575E81"/>
    <w:rsid w:val="005902F1"/>
    <w:rsid w:val="005B4234"/>
    <w:rsid w:val="005C4A8E"/>
    <w:rsid w:val="005D78FB"/>
    <w:rsid w:val="005F3AAA"/>
    <w:rsid w:val="00624366"/>
    <w:rsid w:val="0062726C"/>
    <w:rsid w:val="00631E8C"/>
    <w:rsid w:val="00632488"/>
    <w:rsid w:val="0065036E"/>
    <w:rsid w:val="0065362F"/>
    <w:rsid w:val="006552D8"/>
    <w:rsid w:val="006579AE"/>
    <w:rsid w:val="00662A3D"/>
    <w:rsid w:val="006630A8"/>
    <w:rsid w:val="006717EB"/>
    <w:rsid w:val="006758F3"/>
    <w:rsid w:val="006A1EFD"/>
    <w:rsid w:val="006C201C"/>
    <w:rsid w:val="006E5952"/>
    <w:rsid w:val="006E7690"/>
    <w:rsid w:val="0070256D"/>
    <w:rsid w:val="007616EF"/>
    <w:rsid w:val="0078058C"/>
    <w:rsid w:val="007820D2"/>
    <w:rsid w:val="007C77EC"/>
    <w:rsid w:val="007D31A7"/>
    <w:rsid w:val="007D37A2"/>
    <w:rsid w:val="007E617E"/>
    <w:rsid w:val="007E7AB6"/>
    <w:rsid w:val="007F3389"/>
    <w:rsid w:val="007F3B0E"/>
    <w:rsid w:val="008045FB"/>
    <w:rsid w:val="00806A40"/>
    <w:rsid w:val="00806EE7"/>
    <w:rsid w:val="00816611"/>
    <w:rsid w:val="008231A1"/>
    <w:rsid w:val="008344EE"/>
    <w:rsid w:val="00850C04"/>
    <w:rsid w:val="00881B48"/>
    <w:rsid w:val="008B1496"/>
    <w:rsid w:val="008E2AA1"/>
    <w:rsid w:val="008E4BD3"/>
    <w:rsid w:val="008F3050"/>
    <w:rsid w:val="00912D3E"/>
    <w:rsid w:val="00927B1D"/>
    <w:rsid w:val="00936BA7"/>
    <w:rsid w:val="009453BE"/>
    <w:rsid w:val="0095183E"/>
    <w:rsid w:val="00962EB5"/>
    <w:rsid w:val="00985803"/>
    <w:rsid w:val="009A3305"/>
    <w:rsid w:val="009B0536"/>
    <w:rsid w:val="009C3E58"/>
    <w:rsid w:val="009D271B"/>
    <w:rsid w:val="009D5F7A"/>
    <w:rsid w:val="009D7906"/>
    <w:rsid w:val="009E0B2B"/>
    <w:rsid w:val="009E2D95"/>
    <w:rsid w:val="009E3B7A"/>
    <w:rsid w:val="009F2606"/>
    <w:rsid w:val="009F302C"/>
    <w:rsid w:val="009F5E86"/>
    <w:rsid w:val="00A13ED7"/>
    <w:rsid w:val="00A13F6C"/>
    <w:rsid w:val="00A25AAC"/>
    <w:rsid w:val="00A35B34"/>
    <w:rsid w:val="00A41DFC"/>
    <w:rsid w:val="00A669DE"/>
    <w:rsid w:val="00A71B92"/>
    <w:rsid w:val="00A73881"/>
    <w:rsid w:val="00A87141"/>
    <w:rsid w:val="00A95291"/>
    <w:rsid w:val="00A97BF6"/>
    <w:rsid w:val="00AB7B87"/>
    <w:rsid w:val="00AC2D9D"/>
    <w:rsid w:val="00AD2BCF"/>
    <w:rsid w:val="00AF2C44"/>
    <w:rsid w:val="00AF378F"/>
    <w:rsid w:val="00B072BD"/>
    <w:rsid w:val="00B142F3"/>
    <w:rsid w:val="00B4228A"/>
    <w:rsid w:val="00B75A79"/>
    <w:rsid w:val="00B95412"/>
    <w:rsid w:val="00BA77C4"/>
    <w:rsid w:val="00BB4C14"/>
    <w:rsid w:val="00BC1C74"/>
    <w:rsid w:val="00BE6EE6"/>
    <w:rsid w:val="00BF3396"/>
    <w:rsid w:val="00C000A0"/>
    <w:rsid w:val="00C05891"/>
    <w:rsid w:val="00C06011"/>
    <w:rsid w:val="00C13CDC"/>
    <w:rsid w:val="00C270ED"/>
    <w:rsid w:val="00C27106"/>
    <w:rsid w:val="00C55F0B"/>
    <w:rsid w:val="00C62560"/>
    <w:rsid w:val="00C678B3"/>
    <w:rsid w:val="00C9016C"/>
    <w:rsid w:val="00C903B5"/>
    <w:rsid w:val="00CA0029"/>
    <w:rsid w:val="00CC0459"/>
    <w:rsid w:val="00CF1146"/>
    <w:rsid w:val="00CF52B3"/>
    <w:rsid w:val="00D0552D"/>
    <w:rsid w:val="00D137B6"/>
    <w:rsid w:val="00D249A6"/>
    <w:rsid w:val="00D512CE"/>
    <w:rsid w:val="00D51826"/>
    <w:rsid w:val="00D541CC"/>
    <w:rsid w:val="00D565C2"/>
    <w:rsid w:val="00D66395"/>
    <w:rsid w:val="00D72099"/>
    <w:rsid w:val="00DA0C18"/>
    <w:rsid w:val="00DA35B9"/>
    <w:rsid w:val="00DC55BF"/>
    <w:rsid w:val="00DC79DC"/>
    <w:rsid w:val="00DE1C38"/>
    <w:rsid w:val="00E26A4C"/>
    <w:rsid w:val="00E97514"/>
    <w:rsid w:val="00EA2258"/>
    <w:rsid w:val="00EA386F"/>
    <w:rsid w:val="00EE60FD"/>
    <w:rsid w:val="00EF6E40"/>
    <w:rsid w:val="00F1683D"/>
    <w:rsid w:val="00F249FA"/>
    <w:rsid w:val="00F254E8"/>
    <w:rsid w:val="00F35978"/>
    <w:rsid w:val="00F477C2"/>
    <w:rsid w:val="00F64B07"/>
    <w:rsid w:val="00F6504D"/>
    <w:rsid w:val="00F747DD"/>
    <w:rsid w:val="00FA5744"/>
    <w:rsid w:val="00FB1E0D"/>
    <w:rsid w:val="00FC73D5"/>
    <w:rsid w:val="00FD4C42"/>
    <w:rsid w:val="00FF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D1E145"/>
  <w15:docId w15:val="{E850E25A-203E-4F3B-B3D0-9AB0A8D2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B7B87"/>
    <w:rPr>
      <w:sz w:val="24"/>
    </w:rPr>
  </w:style>
  <w:style w:type="paragraph" w:styleId="Titolo1">
    <w:name w:val="heading 1"/>
    <w:basedOn w:val="Normale"/>
    <w:next w:val="Normale"/>
    <w:qFormat/>
    <w:rsid w:val="00AB7B87"/>
    <w:pPr>
      <w:keepNext/>
      <w:jc w:val="center"/>
      <w:outlineLvl w:val="0"/>
    </w:pPr>
  </w:style>
  <w:style w:type="paragraph" w:styleId="Titolo2">
    <w:name w:val="heading 2"/>
    <w:basedOn w:val="Normale"/>
    <w:next w:val="Normale"/>
    <w:qFormat/>
    <w:rsid w:val="00AB7B87"/>
    <w:pPr>
      <w:keepNext/>
      <w:jc w:val="both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AB7B87"/>
    <w:pPr>
      <w:keepNext/>
      <w:jc w:val="right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AB7B87"/>
    <w:pPr>
      <w:keepNext/>
      <w:jc w:val="center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rsid w:val="00AB7B87"/>
    <w:pPr>
      <w:keepNext/>
      <w:jc w:val="right"/>
      <w:outlineLvl w:val="4"/>
    </w:pPr>
    <w:rPr>
      <w:sz w:val="28"/>
      <w:u w:val="single"/>
    </w:rPr>
  </w:style>
  <w:style w:type="paragraph" w:styleId="Titolo6">
    <w:name w:val="heading 6"/>
    <w:basedOn w:val="Normale"/>
    <w:next w:val="Normale"/>
    <w:qFormat/>
    <w:rsid w:val="00AB7B87"/>
    <w:pPr>
      <w:keepNext/>
      <w:jc w:val="right"/>
      <w:outlineLvl w:val="5"/>
    </w:pPr>
    <w:rPr>
      <w:u w:val="single"/>
    </w:rPr>
  </w:style>
  <w:style w:type="paragraph" w:styleId="Titolo7">
    <w:name w:val="heading 7"/>
    <w:basedOn w:val="Normale"/>
    <w:next w:val="Normale"/>
    <w:qFormat/>
    <w:rsid w:val="00AB7B87"/>
    <w:pPr>
      <w:keepNext/>
      <w:outlineLvl w:val="6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AB7B87"/>
    <w:pPr>
      <w:jc w:val="center"/>
    </w:pPr>
    <w:rPr>
      <w:rFonts w:ascii="Arial" w:hAnsi="Arial"/>
      <w:b/>
      <w:sz w:val="18"/>
    </w:rPr>
  </w:style>
  <w:style w:type="paragraph" w:styleId="Intestazione">
    <w:name w:val="header"/>
    <w:basedOn w:val="Normale"/>
    <w:rsid w:val="00AB7B8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B7B87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AB7B87"/>
    <w:pPr>
      <w:jc w:val="center"/>
    </w:pPr>
    <w:rPr>
      <w:sz w:val="32"/>
    </w:rPr>
  </w:style>
  <w:style w:type="paragraph" w:styleId="Sottotitolo">
    <w:name w:val="Subtitle"/>
    <w:basedOn w:val="Normale"/>
    <w:qFormat/>
    <w:rsid w:val="00AB7B87"/>
    <w:pPr>
      <w:jc w:val="center"/>
    </w:pPr>
    <w:rPr>
      <w:sz w:val="28"/>
    </w:rPr>
  </w:style>
  <w:style w:type="paragraph" w:customStyle="1" w:styleId="c7">
    <w:name w:val="c7"/>
    <w:basedOn w:val="Normale"/>
    <w:rsid w:val="00AB7B87"/>
    <w:pPr>
      <w:widowControl w:val="0"/>
      <w:spacing w:line="240" w:lineRule="atLeast"/>
      <w:jc w:val="center"/>
    </w:pPr>
  </w:style>
  <w:style w:type="paragraph" w:customStyle="1" w:styleId="p8">
    <w:name w:val="p8"/>
    <w:basedOn w:val="Normale"/>
    <w:rsid w:val="00AB7B87"/>
    <w:pPr>
      <w:widowControl w:val="0"/>
      <w:tabs>
        <w:tab w:val="left" w:pos="3380"/>
      </w:tabs>
      <w:spacing w:line="240" w:lineRule="atLeast"/>
      <w:ind w:left="1940"/>
    </w:pPr>
  </w:style>
  <w:style w:type="paragraph" w:customStyle="1" w:styleId="p9">
    <w:name w:val="p9"/>
    <w:basedOn w:val="Normale"/>
    <w:rsid w:val="00AB7B87"/>
    <w:pPr>
      <w:widowControl w:val="0"/>
      <w:tabs>
        <w:tab w:val="left" w:pos="580"/>
      </w:tabs>
      <w:spacing w:line="280" w:lineRule="atLeast"/>
      <w:ind w:left="1440" w:firstLine="576"/>
    </w:pPr>
  </w:style>
  <w:style w:type="paragraph" w:customStyle="1" w:styleId="p12">
    <w:name w:val="p12"/>
    <w:basedOn w:val="Normale"/>
    <w:rsid w:val="00AB7B87"/>
    <w:pPr>
      <w:widowControl w:val="0"/>
      <w:tabs>
        <w:tab w:val="left" w:pos="720"/>
      </w:tabs>
      <w:spacing w:line="320" w:lineRule="atLeast"/>
      <w:jc w:val="both"/>
    </w:pPr>
  </w:style>
  <w:style w:type="paragraph" w:styleId="Rientrocorpodeltesto">
    <w:name w:val="Body Text Indent"/>
    <w:basedOn w:val="Normale"/>
    <w:rsid w:val="00AB7B87"/>
    <w:pPr>
      <w:widowControl w:val="0"/>
      <w:ind w:left="993" w:hanging="993"/>
      <w:jc w:val="both"/>
    </w:pPr>
    <w:rPr>
      <w:rFonts w:ascii="Arial" w:hAnsi="Arial"/>
      <w:snapToGrid w:val="0"/>
    </w:rPr>
  </w:style>
  <w:style w:type="paragraph" w:styleId="Rientrocorpodeltesto2">
    <w:name w:val="Body Text Indent 2"/>
    <w:basedOn w:val="Normale"/>
    <w:rsid w:val="00AB7B87"/>
    <w:pPr>
      <w:widowControl w:val="0"/>
      <w:ind w:firstLine="720"/>
      <w:jc w:val="both"/>
    </w:pPr>
    <w:rPr>
      <w:rFonts w:ascii="Arial" w:hAnsi="Arial"/>
    </w:rPr>
  </w:style>
  <w:style w:type="paragraph" w:styleId="Testofumetto">
    <w:name w:val="Balloon Text"/>
    <w:basedOn w:val="Normale"/>
    <w:semiHidden/>
    <w:rsid w:val="00513A3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9F2606"/>
    <w:rPr>
      <w:color w:val="0000FF"/>
      <w:u w:val="single"/>
    </w:rPr>
  </w:style>
  <w:style w:type="paragraph" w:styleId="Testonormale">
    <w:name w:val="Plain Text"/>
    <w:basedOn w:val="Normale"/>
    <w:link w:val="TestonormaleCarattere"/>
    <w:rsid w:val="000E7D72"/>
    <w:rPr>
      <w:rFonts w:ascii="Courier New" w:hAnsi="Courier New" w:cs="Courier New"/>
      <w:sz w:val="20"/>
    </w:rPr>
  </w:style>
  <w:style w:type="character" w:customStyle="1" w:styleId="TestonormaleCarattere">
    <w:name w:val="Testo normale Carattere"/>
    <w:link w:val="Testonormale"/>
    <w:rsid w:val="000E7D72"/>
    <w:rPr>
      <w:rFonts w:ascii="Courier New" w:hAnsi="Courier New" w:cs="Courier New"/>
    </w:rPr>
  </w:style>
  <w:style w:type="paragraph" w:styleId="Corpodeltesto2">
    <w:name w:val="Body Text 2"/>
    <w:basedOn w:val="Normale"/>
    <w:link w:val="Corpodeltesto2Carattere"/>
    <w:rsid w:val="00A35B34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A35B34"/>
    <w:rPr>
      <w:sz w:val="24"/>
    </w:rPr>
  </w:style>
  <w:style w:type="character" w:customStyle="1" w:styleId="WW8Num29z2">
    <w:name w:val="WW8Num29z2"/>
    <w:rsid w:val="00A35B34"/>
    <w:rPr>
      <w:rFonts w:ascii="Wingdings" w:hAnsi="Wingdings"/>
    </w:rPr>
  </w:style>
  <w:style w:type="character" w:customStyle="1" w:styleId="Caratteredellanota">
    <w:name w:val="Carattere della nota"/>
    <w:rsid w:val="00A35B34"/>
    <w:rPr>
      <w:rFonts w:cs="Times New Roman"/>
      <w:vertAlign w:val="superscript"/>
    </w:rPr>
  </w:style>
  <w:style w:type="character" w:customStyle="1" w:styleId="Rimandonotaapidipagina1">
    <w:name w:val="Rimando nota a piè di pagina1"/>
    <w:rsid w:val="00A35B34"/>
    <w:rPr>
      <w:vertAlign w:val="superscript"/>
    </w:rPr>
  </w:style>
  <w:style w:type="character" w:styleId="Rimandonotaapidipagina">
    <w:name w:val="footnote reference"/>
    <w:rsid w:val="00A35B34"/>
    <w:rPr>
      <w:rFonts w:cs="Times New Roman"/>
      <w:vertAlign w:val="superscript"/>
    </w:rPr>
  </w:style>
  <w:style w:type="paragraph" w:customStyle="1" w:styleId="Corpodeltesto31">
    <w:name w:val="Corpo del testo 31"/>
    <w:basedOn w:val="Normale"/>
    <w:rsid w:val="00A35B34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szCs w:val="24"/>
      <w:lang w:eastAsia="ar-SA"/>
    </w:rPr>
  </w:style>
  <w:style w:type="paragraph" w:customStyle="1" w:styleId="sche3">
    <w:name w:val="sche_3"/>
    <w:rsid w:val="00A35B34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4">
    <w:name w:val="sche_4"/>
    <w:rsid w:val="00A35B3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styleId="Testonotaapidipagina">
    <w:name w:val="footnote text"/>
    <w:basedOn w:val="Normale"/>
    <w:link w:val="TestonotaapidipaginaCarattere"/>
    <w:uiPriority w:val="99"/>
    <w:rsid w:val="00A35B34"/>
    <w:pPr>
      <w:suppressAutoHyphens/>
    </w:pPr>
    <w:rPr>
      <w:rFonts w:ascii="ChelthmITC Bk BT" w:hAnsi="ChelthmITC Bk BT" w:cs="ChelthmITC Bk BT"/>
      <w:sz w:val="20"/>
      <w:lang w:eastAsia="ar-SA"/>
    </w:rPr>
  </w:style>
  <w:style w:type="character" w:customStyle="1" w:styleId="TestonotaapidipaginaCarattere">
    <w:name w:val="Testo nota a piè di pagina Carattere"/>
    <w:link w:val="Testonotaapidipagina"/>
    <w:uiPriority w:val="99"/>
    <w:rsid w:val="00A35B34"/>
    <w:rPr>
      <w:rFonts w:ascii="ChelthmITC Bk BT" w:hAnsi="ChelthmITC Bk BT" w:cs="ChelthmITC Bk BT"/>
      <w:lang w:eastAsia="ar-SA"/>
    </w:rPr>
  </w:style>
  <w:style w:type="paragraph" w:styleId="Corpodeltesto3">
    <w:name w:val="Body Text 3"/>
    <w:basedOn w:val="Normale"/>
    <w:link w:val="Corpodeltesto3Carattere"/>
    <w:rsid w:val="00A35B34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A35B34"/>
    <w:rPr>
      <w:rFonts w:ascii="ChelthmITC Bk BT" w:hAnsi="ChelthmITC Bk BT" w:cs="ChelthmITC Bk BT"/>
      <w:sz w:val="16"/>
      <w:szCs w:val="16"/>
      <w:lang w:eastAsia="ar-SA"/>
    </w:rPr>
  </w:style>
  <w:style w:type="paragraph" w:styleId="NormaleWeb">
    <w:name w:val="Normal (Web)"/>
    <w:basedOn w:val="Normale"/>
    <w:rsid w:val="00A35B34"/>
    <w:pPr>
      <w:spacing w:before="100" w:beforeAutospacing="1" w:after="100" w:afterAutospacing="1"/>
    </w:pPr>
    <w:rPr>
      <w:szCs w:val="24"/>
    </w:rPr>
  </w:style>
  <w:style w:type="paragraph" w:customStyle="1" w:styleId="Paragrafoelenco1">
    <w:name w:val="Paragrafo elenco1"/>
    <w:basedOn w:val="Normale"/>
    <w:rsid w:val="00A35B34"/>
    <w:pPr>
      <w:ind w:left="720"/>
    </w:pPr>
    <w:rPr>
      <w:rFonts w:ascii="Century Gothic" w:hAnsi="Century Gothic" w:cs="Century Gothic"/>
      <w:sz w:val="20"/>
    </w:rPr>
  </w:style>
  <w:style w:type="paragraph" w:styleId="Paragrafoelenco">
    <w:name w:val="List Paragraph"/>
    <w:basedOn w:val="Normale"/>
    <w:uiPriority w:val="1"/>
    <w:qFormat/>
    <w:rsid w:val="00A35B34"/>
    <w:pPr>
      <w:ind w:left="720"/>
      <w:contextualSpacing/>
    </w:pPr>
    <w:rPr>
      <w:sz w:val="20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4C106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21">
    <w:name w:val="Titolo 21"/>
    <w:basedOn w:val="Normale"/>
    <w:uiPriority w:val="1"/>
    <w:qFormat/>
    <w:rsid w:val="004C1067"/>
    <w:pPr>
      <w:widowControl w:val="0"/>
      <w:autoSpaceDE w:val="0"/>
      <w:autoSpaceDN w:val="0"/>
      <w:ind w:left="152"/>
      <w:jc w:val="center"/>
      <w:outlineLvl w:val="2"/>
    </w:pPr>
    <w:rPr>
      <w:rFonts w:ascii="Calibri" w:eastAsia="Calibri" w:hAnsi="Calibri" w:cs="Calibri"/>
      <w:b/>
      <w:bCs/>
      <w:sz w:val="22"/>
      <w:szCs w:val="22"/>
      <w:lang w:bidi="it-IT"/>
    </w:rPr>
  </w:style>
  <w:style w:type="paragraph" w:customStyle="1" w:styleId="TableParagraph">
    <w:name w:val="Table Paragraph"/>
    <w:basedOn w:val="Normale"/>
    <w:uiPriority w:val="1"/>
    <w:qFormat/>
    <w:rsid w:val="004C1067"/>
    <w:pPr>
      <w:widowControl w:val="0"/>
      <w:autoSpaceDE w:val="0"/>
      <w:autoSpaceDN w:val="0"/>
    </w:pPr>
    <w:rPr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3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li\modello%20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</Template>
  <TotalTime>3</TotalTime>
  <Pages>5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carta intestata</vt:lpstr>
    </vt:vector>
  </TitlesOfParts>
  <Company/>
  <LinksUpToDate>false</LinksUpToDate>
  <CharactersWithSpaces>7479</CharactersWithSpaces>
  <SharedDoc>false</SharedDoc>
  <HLinks>
    <vt:vector size="18" baseType="variant">
      <vt:variant>
        <vt:i4>5177405</vt:i4>
      </vt:variant>
      <vt:variant>
        <vt:i4>6</vt:i4>
      </vt:variant>
      <vt:variant>
        <vt:i4>0</vt:i4>
      </vt:variant>
      <vt:variant>
        <vt:i4>5</vt:i4>
      </vt:variant>
      <vt:variant>
        <vt:lpwstr>mailto:prot.sanrufo@asmepec.it</vt:lpwstr>
      </vt:variant>
      <vt:variant>
        <vt:lpwstr/>
      </vt:variant>
      <vt:variant>
        <vt:i4>7209029</vt:i4>
      </vt:variant>
      <vt:variant>
        <vt:i4>3</vt:i4>
      </vt:variant>
      <vt:variant>
        <vt:i4>0</vt:i4>
      </vt:variant>
      <vt:variant>
        <vt:i4>5</vt:i4>
      </vt:variant>
      <vt:variant>
        <vt:lpwstr>mailto:pasquale.santalucia@regione.campania.it</vt:lpwstr>
      </vt:variant>
      <vt:variant>
        <vt:lpwstr/>
      </vt:variant>
      <vt:variant>
        <vt:i4>7798812</vt:i4>
      </vt:variant>
      <vt:variant>
        <vt:i4>0</vt:i4>
      </vt:variant>
      <vt:variant>
        <vt:i4>0</vt:i4>
      </vt:variant>
      <vt:variant>
        <vt:i4>5</vt:i4>
      </vt:variant>
      <vt:variant>
        <vt:lpwstr>mailto:uod.500714@pec.regione.campania.it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carta intestata</dc:title>
  <dc:subject/>
  <dc:creator>-</dc:creator>
  <cp:keywords/>
  <cp:lastModifiedBy>Architetto</cp:lastModifiedBy>
  <cp:revision>2</cp:revision>
  <cp:lastPrinted>2020-02-11T10:02:00Z</cp:lastPrinted>
  <dcterms:created xsi:type="dcterms:W3CDTF">2021-05-18T15:48:00Z</dcterms:created>
  <dcterms:modified xsi:type="dcterms:W3CDTF">2021-05-18T15:48:00Z</dcterms:modified>
</cp:coreProperties>
</file>